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EE997F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东河区开放大学教师招聘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报名表</w:t>
      </w:r>
    </w:p>
    <w:p w14:paraId="5683800A">
      <w:pPr>
        <w:jc w:val="center"/>
        <w:rPr>
          <w:rFonts w:ascii="方正小标宋简体" w:eastAsia="方正小标宋简体"/>
          <w:sz w:val="2"/>
        </w:rPr>
      </w:pPr>
    </w:p>
    <w:tbl>
      <w:tblPr>
        <w:tblStyle w:val="6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3"/>
        <w:gridCol w:w="1274"/>
        <w:gridCol w:w="936"/>
        <w:gridCol w:w="1210"/>
        <w:gridCol w:w="900"/>
        <w:gridCol w:w="469"/>
        <w:gridCol w:w="562"/>
        <w:gridCol w:w="657"/>
        <w:gridCol w:w="1701"/>
      </w:tblGrid>
      <w:tr w14:paraId="70158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13" w:type="dxa"/>
            <w:vAlign w:val="center"/>
          </w:tcPr>
          <w:p w14:paraId="0DD3F6D9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姓名</w:t>
            </w:r>
          </w:p>
        </w:tc>
        <w:tc>
          <w:tcPr>
            <w:tcW w:w="1274" w:type="dxa"/>
            <w:vAlign w:val="center"/>
          </w:tcPr>
          <w:p w14:paraId="17B195F0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12D1C705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性别</w:t>
            </w:r>
          </w:p>
        </w:tc>
        <w:tc>
          <w:tcPr>
            <w:tcW w:w="1210" w:type="dxa"/>
            <w:vAlign w:val="center"/>
          </w:tcPr>
          <w:p w14:paraId="14CCD273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1369" w:type="dxa"/>
            <w:gridSpan w:val="2"/>
            <w:vAlign w:val="center"/>
          </w:tcPr>
          <w:p w14:paraId="10B25222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政治面貌</w:t>
            </w:r>
          </w:p>
        </w:tc>
        <w:tc>
          <w:tcPr>
            <w:tcW w:w="1219" w:type="dxa"/>
            <w:gridSpan w:val="2"/>
            <w:vAlign w:val="center"/>
          </w:tcPr>
          <w:p w14:paraId="2405995A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05D8D19D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照片</w:t>
            </w:r>
          </w:p>
          <w:p w14:paraId="69EE2530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（1寸）</w:t>
            </w:r>
          </w:p>
        </w:tc>
      </w:tr>
      <w:tr w14:paraId="50826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  <w:jc w:val="center"/>
        </w:trPr>
        <w:tc>
          <w:tcPr>
            <w:tcW w:w="813" w:type="dxa"/>
            <w:vAlign w:val="center"/>
          </w:tcPr>
          <w:p w14:paraId="0433771F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民族</w:t>
            </w:r>
          </w:p>
        </w:tc>
        <w:tc>
          <w:tcPr>
            <w:tcW w:w="1274" w:type="dxa"/>
            <w:vAlign w:val="center"/>
          </w:tcPr>
          <w:p w14:paraId="456DA306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14:paraId="0A0F76F8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  <w:lang w:val="en-US" w:eastAsia="zh-CN"/>
              </w:rPr>
              <w:t>年龄</w:t>
            </w:r>
          </w:p>
        </w:tc>
        <w:tc>
          <w:tcPr>
            <w:tcW w:w="1210" w:type="dxa"/>
            <w:vAlign w:val="center"/>
          </w:tcPr>
          <w:p w14:paraId="0E53AFA9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1369" w:type="dxa"/>
            <w:gridSpan w:val="2"/>
            <w:vAlign w:val="center"/>
          </w:tcPr>
          <w:p w14:paraId="3B869646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出生年月</w:t>
            </w:r>
          </w:p>
        </w:tc>
        <w:tc>
          <w:tcPr>
            <w:tcW w:w="1219" w:type="dxa"/>
            <w:gridSpan w:val="2"/>
            <w:vAlign w:val="center"/>
          </w:tcPr>
          <w:p w14:paraId="353FD7E4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6D4A2536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</w:p>
        </w:tc>
      </w:tr>
      <w:tr w14:paraId="0A18F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  <w:jc w:val="center"/>
        </w:trPr>
        <w:tc>
          <w:tcPr>
            <w:tcW w:w="813" w:type="dxa"/>
            <w:vAlign w:val="center"/>
          </w:tcPr>
          <w:p w14:paraId="3658450C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籍贯</w:t>
            </w:r>
          </w:p>
        </w:tc>
        <w:tc>
          <w:tcPr>
            <w:tcW w:w="2210" w:type="dxa"/>
            <w:gridSpan w:val="2"/>
            <w:vAlign w:val="center"/>
          </w:tcPr>
          <w:p w14:paraId="735DA0F1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</w:p>
        </w:tc>
        <w:tc>
          <w:tcPr>
            <w:tcW w:w="1210" w:type="dxa"/>
            <w:vAlign w:val="center"/>
          </w:tcPr>
          <w:p w14:paraId="69F4379B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联系电话</w:t>
            </w:r>
          </w:p>
        </w:tc>
        <w:tc>
          <w:tcPr>
            <w:tcW w:w="2588" w:type="dxa"/>
            <w:gridSpan w:val="4"/>
            <w:vAlign w:val="center"/>
          </w:tcPr>
          <w:p w14:paraId="59063177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5DA47B3E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</w:p>
        </w:tc>
      </w:tr>
      <w:tr w14:paraId="43050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87" w:type="dxa"/>
            <w:gridSpan w:val="2"/>
            <w:vAlign w:val="center"/>
          </w:tcPr>
          <w:p w14:paraId="21E045B9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毕业学校</w:t>
            </w:r>
          </w:p>
        </w:tc>
        <w:tc>
          <w:tcPr>
            <w:tcW w:w="3046" w:type="dxa"/>
            <w:gridSpan w:val="3"/>
            <w:vAlign w:val="center"/>
          </w:tcPr>
          <w:p w14:paraId="676DEE31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</w:p>
        </w:tc>
        <w:tc>
          <w:tcPr>
            <w:tcW w:w="1031" w:type="dxa"/>
            <w:gridSpan w:val="2"/>
            <w:vAlign w:val="center"/>
          </w:tcPr>
          <w:p w14:paraId="6610F356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专业</w:t>
            </w:r>
          </w:p>
        </w:tc>
        <w:tc>
          <w:tcPr>
            <w:tcW w:w="2358" w:type="dxa"/>
            <w:gridSpan w:val="2"/>
            <w:vAlign w:val="center"/>
          </w:tcPr>
          <w:p w14:paraId="5341FBBA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</w:p>
        </w:tc>
      </w:tr>
      <w:tr w14:paraId="05101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2087" w:type="dxa"/>
            <w:gridSpan w:val="2"/>
            <w:vAlign w:val="center"/>
          </w:tcPr>
          <w:p w14:paraId="3EA1CE7D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  <w:lang w:val="en-US" w:eastAsia="zh-CN"/>
              </w:rPr>
              <w:t>应聘专业</w:t>
            </w:r>
          </w:p>
        </w:tc>
        <w:tc>
          <w:tcPr>
            <w:tcW w:w="6435" w:type="dxa"/>
            <w:gridSpan w:val="7"/>
            <w:vAlign w:val="center"/>
          </w:tcPr>
          <w:p w14:paraId="439D4FED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</w:p>
        </w:tc>
      </w:tr>
      <w:tr w14:paraId="4CABB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522" w:type="dxa"/>
            <w:gridSpan w:val="9"/>
            <w:vAlign w:val="center"/>
          </w:tcPr>
          <w:p w14:paraId="0734575F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  <w:lang w:val="en-US" w:eastAsia="zh-CN"/>
              </w:rPr>
              <w:t>个人简历</w:t>
            </w:r>
          </w:p>
        </w:tc>
      </w:tr>
      <w:tr w14:paraId="7153F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9" w:hRule="atLeast"/>
          <w:jc w:val="center"/>
        </w:trPr>
        <w:tc>
          <w:tcPr>
            <w:tcW w:w="813" w:type="dxa"/>
            <w:vAlign w:val="center"/>
          </w:tcPr>
          <w:p w14:paraId="2821733E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  <w:lang w:val="en-US" w:eastAsia="zh-CN"/>
              </w:rPr>
              <w:t>工作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经历</w:t>
            </w:r>
          </w:p>
        </w:tc>
        <w:tc>
          <w:tcPr>
            <w:tcW w:w="7709" w:type="dxa"/>
            <w:gridSpan w:val="8"/>
            <w:vAlign w:val="center"/>
          </w:tcPr>
          <w:p w14:paraId="75F9202B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</w:p>
        </w:tc>
      </w:tr>
      <w:tr w14:paraId="73FB4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6" w:hRule="atLeast"/>
          <w:jc w:val="center"/>
        </w:trPr>
        <w:tc>
          <w:tcPr>
            <w:tcW w:w="813" w:type="dxa"/>
            <w:vAlign w:val="center"/>
          </w:tcPr>
          <w:p w14:paraId="054975BF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曾</w:t>
            </w:r>
          </w:p>
          <w:p w14:paraId="6E36D343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获</w:t>
            </w:r>
          </w:p>
          <w:p w14:paraId="485397FE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奖</w:t>
            </w:r>
          </w:p>
          <w:p w14:paraId="49FABF6B"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励</w:t>
            </w:r>
          </w:p>
        </w:tc>
        <w:tc>
          <w:tcPr>
            <w:tcW w:w="7709" w:type="dxa"/>
            <w:gridSpan w:val="8"/>
            <w:vAlign w:val="center"/>
          </w:tcPr>
          <w:p w14:paraId="338E4509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</w:p>
        </w:tc>
      </w:tr>
      <w:tr w14:paraId="50581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813" w:type="dxa"/>
            <w:vAlign w:val="center"/>
          </w:tcPr>
          <w:p w14:paraId="1F5FCC57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  <w:t>备注</w:t>
            </w:r>
          </w:p>
        </w:tc>
        <w:tc>
          <w:tcPr>
            <w:tcW w:w="7709" w:type="dxa"/>
            <w:gridSpan w:val="8"/>
            <w:vAlign w:val="center"/>
          </w:tcPr>
          <w:p w14:paraId="5991FB07">
            <w:pPr>
              <w:rPr>
                <w:rFonts w:hint="eastAsia" w:ascii="仿宋" w:hAnsi="仿宋" w:eastAsia="仿宋" w:cs="仿宋"/>
                <w:b/>
                <w:bCs/>
                <w:sz w:val="24"/>
                <w:szCs w:val="28"/>
              </w:rPr>
            </w:pPr>
          </w:p>
        </w:tc>
      </w:tr>
    </w:tbl>
    <w:p w14:paraId="70DA38CF">
      <w:pPr>
        <w:jc w:val="left"/>
        <w:rPr>
          <w:rFonts w:ascii="方正小标宋简体" w:eastAsia="方正小标宋简体"/>
          <w:sz w:val="2"/>
          <w:szCs w:val="2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792DDEA-36B1-494C-ABB4-AF63562DA53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30BF65A2-A871-4B12-8D81-E6A5D87AB24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E727B11E-B1D5-419F-97A8-A7F82866E13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AA1A4C5-CDA9-48BF-BC17-F38AA73D074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4FE073F-9650-41DA-95EB-16E3083300D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DF52F151-FCB8-4871-A050-7199B1FEADC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BA981BAB-4B13-45C8-89F4-18DD84BD4265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8" w:fontKey="{B1903A50-1E24-4412-9E7F-6C0B3A3E2641}"/>
  </w:font>
  <w:font w:name="WPSEMBED1">
    <w:panose1 w:val="0201060001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B28419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E4DDDF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E6A01F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63ACDA"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77DD38"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85DA8E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950361"/>
    <w:rsid w:val="00017905"/>
    <w:rsid w:val="000266D4"/>
    <w:rsid w:val="00065459"/>
    <w:rsid w:val="00125F9B"/>
    <w:rsid w:val="0013625B"/>
    <w:rsid w:val="00145EF6"/>
    <w:rsid w:val="00174267"/>
    <w:rsid w:val="00271D69"/>
    <w:rsid w:val="002F6203"/>
    <w:rsid w:val="00317DDD"/>
    <w:rsid w:val="003373C0"/>
    <w:rsid w:val="00342669"/>
    <w:rsid w:val="00344404"/>
    <w:rsid w:val="00354940"/>
    <w:rsid w:val="003658D2"/>
    <w:rsid w:val="0038037A"/>
    <w:rsid w:val="003E60BF"/>
    <w:rsid w:val="00464F63"/>
    <w:rsid w:val="00503F09"/>
    <w:rsid w:val="00571360"/>
    <w:rsid w:val="0058003E"/>
    <w:rsid w:val="00583391"/>
    <w:rsid w:val="005878D5"/>
    <w:rsid w:val="005B5873"/>
    <w:rsid w:val="005C23AF"/>
    <w:rsid w:val="005E63B7"/>
    <w:rsid w:val="006501CE"/>
    <w:rsid w:val="00653130"/>
    <w:rsid w:val="006E3F3D"/>
    <w:rsid w:val="006F783A"/>
    <w:rsid w:val="0070331C"/>
    <w:rsid w:val="0072709B"/>
    <w:rsid w:val="007330AC"/>
    <w:rsid w:val="007A3C40"/>
    <w:rsid w:val="007B3952"/>
    <w:rsid w:val="007D63E1"/>
    <w:rsid w:val="00844885"/>
    <w:rsid w:val="008E12CA"/>
    <w:rsid w:val="00932358"/>
    <w:rsid w:val="009440AF"/>
    <w:rsid w:val="009C5CA3"/>
    <w:rsid w:val="009C5D5F"/>
    <w:rsid w:val="009C67BB"/>
    <w:rsid w:val="009D0187"/>
    <w:rsid w:val="009D5038"/>
    <w:rsid w:val="009E051B"/>
    <w:rsid w:val="00A105CE"/>
    <w:rsid w:val="00A35C25"/>
    <w:rsid w:val="00A5210D"/>
    <w:rsid w:val="00AC665F"/>
    <w:rsid w:val="00AF214A"/>
    <w:rsid w:val="00B0737C"/>
    <w:rsid w:val="00B218BD"/>
    <w:rsid w:val="00B25FB5"/>
    <w:rsid w:val="00B5456F"/>
    <w:rsid w:val="00B55B24"/>
    <w:rsid w:val="00B63192"/>
    <w:rsid w:val="00BA2EF8"/>
    <w:rsid w:val="00BC0566"/>
    <w:rsid w:val="00BD1D2A"/>
    <w:rsid w:val="00C86222"/>
    <w:rsid w:val="00CD0F09"/>
    <w:rsid w:val="00CD1427"/>
    <w:rsid w:val="00CD5FD7"/>
    <w:rsid w:val="00D31FF9"/>
    <w:rsid w:val="00D3477D"/>
    <w:rsid w:val="00D74614"/>
    <w:rsid w:val="00D920E2"/>
    <w:rsid w:val="00E63ECB"/>
    <w:rsid w:val="00EB3D89"/>
    <w:rsid w:val="00EE65B6"/>
    <w:rsid w:val="00F2120D"/>
    <w:rsid w:val="00F53754"/>
    <w:rsid w:val="00F53B91"/>
    <w:rsid w:val="00FB54F5"/>
    <w:rsid w:val="02F3427F"/>
    <w:rsid w:val="1E950361"/>
    <w:rsid w:val="1F220A99"/>
    <w:rsid w:val="2A947DE8"/>
    <w:rsid w:val="36F823B4"/>
    <w:rsid w:val="42F22351"/>
    <w:rsid w:val="48E7672C"/>
    <w:rsid w:val="6ADA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仿宋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28"/>
      <w:szCs w:val="3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kingsoft\office6\templates\download\adb1671b-5303-4d45-82d3-7b88c3e43921\&#25945;&#24072;&#23703;&#20301;&#25307;&#32856;&#24212;&#32856;&#25253;&#21517;&#34920;&#27169;&#26495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A9C8E-CD23-4D24-ACDB-9B086B2191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教师岗位招聘应聘报名表模板.docx</Template>
  <Pages>1</Pages>
  <Words>66</Words>
  <Characters>66</Characters>
  <Lines>1</Lines>
  <Paragraphs>1</Paragraphs>
  <TotalTime>92</TotalTime>
  <ScaleCrop>false</ScaleCrop>
  <LinksUpToDate>false</LinksUpToDate>
  <CharactersWithSpaces>66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2026-01-04T10:55:00Z</dcterms:created>
  <dc:creator>KHJ❁҉҉҉҉҉҉҉</dc:creator>
  <cp:lastModifiedBy>虔诚</cp:lastModifiedBy>
  <dcterms:modified xsi:type="dcterms:W3CDTF">2026-01-07T04:41:31Z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UUID">
    <vt:lpwstr>v1.0_mb_DPEG8EunUkC4TF2Pcx9yDg==</vt:lpwstr>
  </property>
  <property fmtid="{D5CDD505-2E9C-101B-9397-08002B2CF9AE}" pid="4" name="ICV">
    <vt:lpwstr>47BBB2345E094522BFCE50073E733236_13</vt:lpwstr>
  </property>
  <property fmtid="{D5CDD505-2E9C-101B-9397-08002B2CF9AE}" pid="5" name="KSOTemplateDocerSaveRecord">
    <vt:lpwstr>eyJoZGlkIjoiODRkMWY3NGUwODVjOTZhNDlkZGMyYTljY2I2ZTkwYjkiLCJ1c2VySWQiOiIyNzczMDU3ODYifQ==</vt:lpwstr>
  </property>
</Properties>
</file>