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90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1</w:t>
      </w:r>
    </w:p>
    <w:p w14:paraId="0FEF06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0"/>
          <w:szCs w:val="40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0"/>
          <w:szCs w:val="40"/>
          <w:u w:val="none"/>
          <w:lang w:val="en-US" w:eastAsia="zh-CN" w:bidi="ar-SA"/>
        </w:rPr>
        <w:t>“舒”心归巢，“兰”图有你</w:t>
      </w:r>
    </w:p>
    <w:p w14:paraId="3C3CC3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0"/>
          <w:szCs w:val="40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0"/>
          <w:szCs w:val="40"/>
          <w:u w:val="none"/>
          <w:lang w:val="en-US" w:eastAsia="zh-CN" w:bidi="ar-SA"/>
        </w:rPr>
        <w:t>舒兰市2026年域外事业单位人才回引申请表</w:t>
      </w:r>
    </w:p>
    <w:tbl>
      <w:tblPr>
        <w:tblStyle w:val="8"/>
        <w:tblW w:w="9393" w:type="dxa"/>
        <w:tblInd w:w="-2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863"/>
        <w:gridCol w:w="442"/>
        <w:gridCol w:w="725"/>
        <w:gridCol w:w="338"/>
        <w:gridCol w:w="1112"/>
        <w:gridCol w:w="181"/>
        <w:gridCol w:w="1"/>
        <w:gridCol w:w="8"/>
        <w:gridCol w:w="793"/>
        <w:gridCol w:w="522"/>
        <w:gridCol w:w="3"/>
        <w:gridCol w:w="1327"/>
        <w:gridCol w:w="2058"/>
      </w:tblGrid>
      <w:tr w14:paraId="2ADB0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8B2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30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AE8B7A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C53F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30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BAB9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1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40064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 w14:paraId="305AE4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岁)</w:t>
            </w:r>
          </w:p>
        </w:tc>
        <w:tc>
          <w:tcPr>
            <w:tcW w:w="133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2861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2" w:name="A0107_3"/>
            <w:bookmarkEnd w:id="2"/>
          </w:p>
          <w:p w14:paraId="701BF40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48BCE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 片</w:t>
            </w:r>
          </w:p>
          <w:p w14:paraId="30C429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蓝底近期免冠证件照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1C899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A5702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D8828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7224C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3E7C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1E0DE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 生 地</w:t>
            </w:r>
          </w:p>
        </w:tc>
        <w:tc>
          <w:tcPr>
            <w:tcW w:w="13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E9F77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AF6F3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66C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57A85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  党</w:t>
            </w:r>
          </w:p>
          <w:p w14:paraId="46033C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 间</w:t>
            </w: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1743C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6" w:name="A0144_7"/>
            <w:bookmarkEnd w:id="6"/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7C6B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</w:t>
            </w:r>
          </w:p>
          <w:p w14:paraId="1FBB12B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作时间</w:t>
            </w: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6A26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7" w:name="A0134_8"/>
            <w:bookmarkEnd w:id="7"/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71BD4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3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A3C7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1BAE6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BA3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9F84C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  称</w:t>
            </w:r>
          </w:p>
          <w:p w14:paraId="752281A7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  级</w:t>
            </w:r>
          </w:p>
        </w:tc>
        <w:tc>
          <w:tcPr>
            <w:tcW w:w="23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E009B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9" w:name="A0125_10"/>
            <w:bookmarkEnd w:id="9"/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D3CF3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</w:t>
            </w:r>
          </w:p>
          <w:p w14:paraId="44AF034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有何专长</w:t>
            </w:r>
          </w:p>
        </w:tc>
        <w:tc>
          <w:tcPr>
            <w:tcW w:w="26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7C987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0D05A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52F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46802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</w:p>
          <w:p w14:paraId="190080A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位</w:t>
            </w:r>
          </w:p>
        </w:tc>
        <w:tc>
          <w:tcPr>
            <w:tcW w:w="130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855FA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4445B58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F8395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46CDA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2C8CC9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及专业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EE7E0D4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B1C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6A43D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F107D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5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F7FB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20956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0AFB38A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121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56C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04BBB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</w:t>
            </w:r>
          </w:p>
          <w:p w14:paraId="12C13D6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3AB2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CB1C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626E8C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及专业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9A1B8C9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6E4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0482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6722D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5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D511B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FEF6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7A1DB0E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F3A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5838D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706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5E921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bookmarkStart w:id="11" w:name="A0215_17"/>
            <w:bookmarkEnd w:id="11"/>
          </w:p>
        </w:tc>
      </w:tr>
      <w:tr w14:paraId="72BEE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E75AA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现工作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性质</w:t>
            </w:r>
          </w:p>
        </w:tc>
        <w:tc>
          <w:tcPr>
            <w:tcW w:w="2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1E91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9C61C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本人开支</w:t>
            </w:r>
          </w:p>
          <w:p w14:paraId="47C6F1E4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渠道</w:t>
            </w:r>
          </w:p>
        </w:tc>
        <w:tc>
          <w:tcPr>
            <w:tcW w:w="3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4B4C33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6ADE4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05FBEA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任现职时间</w:t>
            </w:r>
          </w:p>
        </w:tc>
        <w:tc>
          <w:tcPr>
            <w:tcW w:w="23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B0290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bookmarkStart w:id="12" w:name="RMZW_18"/>
            <w:bookmarkEnd w:id="12"/>
          </w:p>
        </w:tc>
        <w:tc>
          <w:tcPr>
            <w:tcW w:w="13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5D2DFA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9A5062E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C384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A358A1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B6AA59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3" w:name="RMZW_19"/>
            <w:bookmarkEnd w:id="13"/>
          </w:p>
        </w:tc>
        <w:tc>
          <w:tcPr>
            <w:tcW w:w="13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50085C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是否自行联系接收单位</w:t>
            </w:r>
          </w:p>
        </w:tc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66BDE04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否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</w:t>
            </w:r>
          </w:p>
          <w:p w14:paraId="3B547AD7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（请标明单位）：</w:t>
            </w:r>
          </w:p>
        </w:tc>
      </w:tr>
      <w:tr w14:paraId="1E095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62BA07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申请人类别</w:t>
            </w:r>
          </w:p>
        </w:tc>
        <w:tc>
          <w:tcPr>
            <w:tcW w:w="706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9A0557D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舒兰市户籍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生源地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配偶、父母（配偶父母）为舒兰市户籍</w:t>
            </w:r>
          </w:p>
          <w:p w14:paraId="726DBC1C">
            <w:pPr>
              <w:spacing w:line="320" w:lineRule="exac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配偶、父母（配偶父母）在舒兰市域内有稳定工作或长期生活</w:t>
            </w:r>
          </w:p>
        </w:tc>
      </w:tr>
      <w:tr w14:paraId="07BCF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4" w:hRule="exact"/>
        </w:trPr>
        <w:tc>
          <w:tcPr>
            <w:tcW w:w="784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749D12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 w14:paraId="698981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B8AC9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770A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6D67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历</w:t>
            </w:r>
          </w:p>
        </w:tc>
        <w:tc>
          <w:tcPr>
            <w:tcW w:w="860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77F5B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bookmarkStart w:id="14" w:name="A1701_20"/>
            <w:bookmarkEnd w:id="14"/>
            <w:r>
              <w:rPr>
                <w:rFonts w:hint="eastAsia" w:ascii="仿宋_GB2312" w:hAnsi="Times New Roman" w:eastAsia="仿宋_GB2312" w:cs="Times New Roman"/>
                <w:sz w:val="24"/>
              </w:rPr>
              <w:t>1993.07--1995.07  XXXXXXXXXXXXXXXXXXXXXXXX（小四号字、仿宋-GB2312）</w:t>
            </w:r>
          </w:p>
          <w:p w14:paraId="7ACDD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1996.04--1997.04  XXXXXXXXXXXXXXXXXXXXXXXX</w:t>
            </w:r>
          </w:p>
          <w:p w14:paraId="7CBC4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65" w:hanging="2464" w:hangingChars="1027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1997.04--2004.10  XXXXXXXXXXXXXXXXXXXXXXXX</w:t>
            </w:r>
          </w:p>
          <w:p w14:paraId="71398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65" w:hanging="2464" w:hangingChars="1027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2004.10--2007.09  XXXXXXXXXXXXXXXXXXXXXXXX</w:t>
            </w:r>
          </w:p>
          <w:p w14:paraId="5B34B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55" w:leftChars="1026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（2004.01--2007.01在XX大学XX专业（函授或自考）学习，获得（中专或大专或大学）学历）</w:t>
            </w:r>
          </w:p>
          <w:p w14:paraId="5B5C9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2007.09--2008.12  XXXXXXXXXXXXXXXXXXXXXXXX</w:t>
            </w:r>
          </w:p>
          <w:p w14:paraId="06E3F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2008.12--2011.09  XXXXXXXXXXXXXXXXXXXXXXXX</w:t>
            </w:r>
          </w:p>
          <w:p w14:paraId="00AD5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2011.09--2016.01  XXXXXXXXXXXXXXXXXXXXXXXX</w:t>
            </w:r>
          </w:p>
          <w:p w14:paraId="23F66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00" w:hanging="2400" w:hangingChars="1000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2016.01--         XXXXXXXXXXXXXXXXXXXXXXXX（其间：2016.02-- 抽调（或挂</w:t>
            </w:r>
          </w:p>
          <w:p w14:paraId="4495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60" w:firstLineChars="900"/>
              <w:textAlignment w:val="auto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职或下派）到XXXX任XXXX职务或到XXXX工作）</w:t>
            </w:r>
          </w:p>
          <w:p w14:paraId="3341B44E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1635FCA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16B936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B1076F0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9AEA52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BEFFFD4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11A20C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175C3FD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88E854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C90B977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FF4A62C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108386D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BFAFCD8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7BD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1" w:hRule="exact"/>
        </w:trPr>
        <w:tc>
          <w:tcPr>
            <w:tcW w:w="784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B7E7D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奖励</w:t>
            </w:r>
          </w:p>
          <w:p w14:paraId="4E20D0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情况</w:t>
            </w:r>
          </w:p>
        </w:tc>
        <w:tc>
          <w:tcPr>
            <w:tcW w:w="8609" w:type="dxa"/>
            <w:gridSpan w:val="1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C6CDCAE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bookmarkStart w:id="15" w:name="A1401_21"/>
            <w:bookmarkEnd w:id="15"/>
          </w:p>
        </w:tc>
      </w:tr>
      <w:tr w14:paraId="7A8A0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8" w:hRule="exact"/>
        </w:trPr>
        <w:tc>
          <w:tcPr>
            <w:tcW w:w="78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9CC7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受党纪政务处分情况</w:t>
            </w:r>
          </w:p>
        </w:tc>
        <w:tc>
          <w:tcPr>
            <w:tcW w:w="860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A7175FD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738E2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 w:hRule="exact"/>
        </w:trPr>
        <w:tc>
          <w:tcPr>
            <w:tcW w:w="78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D35FB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近三年年度考核结果</w:t>
            </w:r>
          </w:p>
        </w:tc>
        <w:tc>
          <w:tcPr>
            <w:tcW w:w="860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4B8DE10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A2CF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84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7CD2A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家 </w:t>
            </w:r>
          </w:p>
          <w:p w14:paraId="35C8DDF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庭 </w:t>
            </w:r>
          </w:p>
          <w:p w14:paraId="06A548B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主 </w:t>
            </w:r>
          </w:p>
          <w:p w14:paraId="2B7FE80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要 </w:t>
            </w:r>
          </w:p>
          <w:p w14:paraId="684951B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成 </w:t>
            </w:r>
          </w:p>
          <w:p w14:paraId="4992275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员 </w:t>
            </w: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F19B14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称  谓</w:t>
            </w: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20302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姓  名</w:t>
            </w: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FEA4D5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出生年月</w:t>
            </w: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E251C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籍贯或</w:t>
            </w:r>
          </w:p>
          <w:p w14:paraId="3F09110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常住地</w:t>
            </w: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7451E9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工 作 单 位 及 职 务</w:t>
            </w:r>
          </w:p>
        </w:tc>
      </w:tr>
      <w:tr w14:paraId="363EB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1F6B29B9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833EC1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53D9FA3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A9DD9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06F9D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CB7C08B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18BBE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20C029D2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F6781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6BD6C61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124C4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09EBFB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E9B5A4E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2B829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17873BBB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A53A33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4EE9A3F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F8D3A2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F3B6B4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3C5D49A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F6E6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BC09D8E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82A348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459F9F7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E04E12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71BBB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80B69EB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593AE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50CCAC07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F4A88E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35A4E8B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8F4B7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259CFB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9BE3C86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22F1C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23794DB0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3CC42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A2C6348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D8F4FB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1AEAC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FC73F9F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186DC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AA0EE2B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A8AE05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0B2BB27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B3CF71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49CB7C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5C6EF6D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522D8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17FD3FBE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EA5227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C9BF91B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10008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ECBE91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54F07D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17832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5516DE2C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571D32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5A8C3C3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56E89A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2067D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77E9213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B319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DE38182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D8DB0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18910A3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E3AD10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1858E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9CD1117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1E97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0" w:hRule="exact"/>
        </w:trPr>
        <w:tc>
          <w:tcPr>
            <w:tcW w:w="7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2EB3EEF0"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本</w:t>
            </w:r>
          </w:p>
          <w:p w14:paraId="71F95538"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人</w:t>
            </w:r>
          </w:p>
          <w:p w14:paraId="5C23B0E7"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承</w:t>
            </w:r>
          </w:p>
          <w:p w14:paraId="3EE0C4C1"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spacing w:val="20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诺</w:t>
            </w:r>
          </w:p>
        </w:tc>
        <w:tc>
          <w:tcPr>
            <w:tcW w:w="8609" w:type="dxa"/>
            <w:gridSpan w:val="1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2DBA3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  <w:t>我已认真阅读《“舒”心归巢，“兰”图有你舒兰市2026年域外事业单位人才回引公告》。现郑重承诺：本人自觉遵守“人才回引”各项规定，诚实守信，所提供信息、材料等真实准确。对因提供不实信息或材料所造成的后果，自愿承担相应责任，接受组织处理。</w:t>
            </w:r>
          </w:p>
          <w:p w14:paraId="575C5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  <w:t>特此承诺。</w:t>
            </w:r>
          </w:p>
          <w:p w14:paraId="11A5C858">
            <w:pPr>
              <w:spacing w:after="78" w:afterLines="25" w:line="340" w:lineRule="exact"/>
              <w:ind w:firstLine="4560" w:firstLineChars="1900"/>
              <w:jc w:val="left"/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</w:pPr>
          </w:p>
          <w:p w14:paraId="5DE92270">
            <w:pPr>
              <w:spacing w:after="78" w:afterLines="25" w:line="340" w:lineRule="exact"/>
              <w:ind w:firstLine="4560" w:firstLineChars="1900"/>
              <w:jc w:val="left"/>
              <w:rPr>
                <w:rFonts w:hint="eastAsia" w:ascii="仿宋_GB2312" w:hAnsi="仿宋_GB2312" w:eastAsia="仿宋_GB2312" w:cs="仿宋_GB2312"/>
                <w:spacing w:val="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  <w:t>承诺人（签字）：</w:t>
            </w:r>
          </w:p>
        </w:tc>
      </w:tr>
    </w:tbl>
    <w:p w14:paraId="2DD776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highlight w:val="none"/>
          <w:lang w:val="en-US" w:eastAsia="zh-CN"/>
        </w:rPr>
      </w:pPr>
    </w:p>
    <w:p w14:paraId="0EE69B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highlight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587" w:right="1587" w:bottom="68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22" w:charSpace="0"/>
        </w:sectPr>
      </w:pPr>
    </w:p>
    <w:p w14:paraId="561BE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注意事项</w:t>
      </w:r>
    </w:p>
    <w:p w14:paraId="7517A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</w:rPr>
      </w:pPr>
    </w:p>
    <w:p w14:paraId="5A483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.“出生年月（岁）”栏中填写出生年月和年龄。年龄是计算到当月的实足年龄。</w:t>
      </w:r>
      <w:bookmarkStart w:id="16" w:name="_GoBack"/>
      <w:bookmarkEnd w:id="16"/>
    </w:p>
    <w:p w14:paraId="1C203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.“民族”栏中填写民族的全称（如汉族、回族、朝鲜族、维吾尔族等）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899D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.“入党时间”栏填写加入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</w:t>
      </w:r>
      <w:r>
        <w:rPr>
          <w:rFonts w:hint="eastAsia" w:ascii="仿宋_GB2312" w:hAnsi="仿宋_GB2312" w:eastAsia="仿宋_GB2312" w:cs="仿宋_GB2312"/>
          <w:sz w:val="32"/>
          <w:szCs w:val="32"/>
        </w:rPr>
        <w:t>的时间。民主党派成员或无党派人士，需在“入党时间”栏内注明民主党派名称或注明无党派，如“民建”“九三”“无党派”等，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一并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填写加入民主党派的时间；加入多个民主党派的，须如实填写。是民主党派成员又是中共党员的，在填写党派名称的同时，还要填写加入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</w:t>
      </w:r>
      <w:r>
        <w:rPr>
          <w:rFonts w:hint="eastAsia" w:ascii="仿宋_GB2312" w:hAnsi="仿宋_GB2312" w:eastAsia="仿宋_GB2312" w:cs="仿宋_GB2312"/>
          <w:sz w:val="32"/>
          <w:szCs w:val="32"/>
        </w:rPr>
        <w:t>的时间。</w:t>
      </w:r>
    </w:p>
    <w:p w14:paraId="78C30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“出生年月”“入党时间”“参加工作时间”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任现职时间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填写时，年份一律用4位数字表示，月份一律用2位数字表示，如“19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.05”。</w:t>
      </w:r>
    </w:p>
    <w:p w14:paraId="51930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.“健康状况”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栏，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根据本人的具体情况填写“健康”“一般”或“较差”；有严重疾病、慢性疾病或身体伤残的，要如实简要填写。</w:t>
      </w:r>
    </w:p>
    <w:p w14:paraId="09F97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6.“现工作单位及职务”栏，填写单位及职务的规范全称。</w:t>
      </w:r>
    </w:p>
    <w:p w14:paraId="4F789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7.“现工作单位性质”“本人开支渠道”栏，根据本人编制所在单位的财政拨款方式及个人实际情况填写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全额拨款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差额拨款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”或“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自收自支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1C4E3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8.“职称职级”栏，专业技术岗位填写具体的专业技术岗位等级，如专业技术岗位十二级等；管理岗位要填写规范的职级表述，如管理岗九级（八级职员）。</w:t>
      </w:r>
    </w:p>
    <w:p w14:paraId="70223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“学历学位”栏分为全日制教育和</w:t>
      </w:r>
      <w:r>
        <w:rPr>
          <w:rFonts w:hint="eastAsia" w:ascii="仿宋_GB2312" w:hAnsi="仿宋_GB2312" w:eastAsia="仿宋_GB2312" w:cs="仿宋_GB2312"/>
          <w:sz w:val="32"/>
          <w:szCs w:val="32"/>
        </w:rPr>
        <w:t>在职教育两类。填写的具体要求是：</w:t>
      </w:r>
    </w:p>
    <w:p w14:paraId="66DE5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“学历”应填写接受相应教育的最高学历。各类成人高等院校毕业生，应以国家教育行政部门或经其认可的部门、单位出具的学历证明为依据；接受党校教育的，以各级党校出具的学历证明为依据。不能随意填写“相当×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学历</w:t>
      </w:r>
      <w:r>
        <w:rPr>
          <w:rFonts w:hint="eastAsia" w:ascii="仿宋_GB2312" w:hAnsi="仿宋_GB2312" w:eastAsia="仿宋_GB2312" w:cs="仿宋_GB2312"/>
          <w:sz w:val="32"/>
          <w:szCs w:val="32"/>
        </w:rPr>
        <w:t>”。</w:t>
      </w:r>
    </w:p>
    <w:p w14:paraId="6667E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（2）“全日制教育”栏填写通过全日制教育获得的最高学历；“在职教育”栏填写以其他学习方式获得的最高学历。“毕业院校及专业”栏填写与学历相对应的毕业院校和专业。</w:t>
      </w:r>
    </w:p>
    <w:p w14:paraId="4AFBB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）获得学历同时也获得学位的，应同时填写，并写明何学科学位。如，通过全日制教育获得了大学本科学历、理学学士学位，就在“全日制教育”栏中填写“大学理学学士”。</w:t>
      </w:r>
    </w:p>
    <w:p w14:paraId="7377E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“简历”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栏，</w:t>
      </w:r>
      <w:r>
        <w:rPr>
          <w:rFonts w:hint="eastAsia" w:ascii="仿宋_GB2312" w:hAnsi="仿宋_GB2312" w:eastAsia="仿宋_GB2312" w:cs="仿宋_GB2312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经历</w:t>
      </w:r>
      <w:r>
        <w:rPr>
          <w:rFonts w:hint="eastAsia" w:ascii="仿宋_GB2312" w:hAnsi="仿宋_GB2312" w:eastAsia="仿宋_GB2312" w:cs="仿宋_GB2312"/>
          <w:sz w:val="32"/>
          <w:szCs w:val="32"/>
        </w:rPr>
        <w:t>填起。简历的起止时间填到月（年份用4位数字表示，月份用2位数字表示），前后要衔接，不得空断（因病休学、休养、待分配等都要如实填写）。学习经历，要填某年某月至某年某月在某院校某专业学习，院校及专业要填写毕业时的名称。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经历，</w:t>
      </w:r>
      <w:r>
        <w:rPr>
          <w:rFonts w:hint="eastAsia" w:ascii="仿宋_GB2312" w:hAnsi="仿宋_GB2312" w:eastAsia="仿宋_GB2312" w:cs="仿宋_GB2312"/>
          <w:sz w:val="32"/>
          <w:szCs w:val="32"/>
        </w:rPr>
        <w:t>要按照不同时期所担任的职务和工作单位的变动情况分段填写。参加过党校或行政学院学习三个月以上的，在职攻读学历、学位的，临时离开工作单位连续半年以上及到基层挂职锻炼的，均应在本简历段后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用括号</w:t>
      </w:r>
      <w:r>
        <w:rPr>
          <w:rFonts w:hint="eastAsia" w:ascii="仿宋_GB2312" w:hAnsi="仿宋_GB2312" w:eastAsia="仿宋_GB2312" w:cs="仿宋_GB2312"/>
          <w:sz w:val="32"/>
          <w:szCs w:val="32"/>
        </w:rPr>
        <w:t>注明；上述情况跨两个及两个以上简历段的，应在该经历结束所在简历段后另起一行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用括号</w:t>
      </w:r>
      <w:r>
        <w:rPr>
          <w:rFonts w:hint="eastAsia" w:ascii="仿宋_GB2312" w:hAnsi="仿宋_GB2312" w:eastAsia="仿宋_GB2312" w:cs="仿宋_GB2312"/>
          <w:sz w:val="32"/>
          <w:szCs w:val="32"/>
        </w:rPr>
        <w:t>注明。</w:t>
      </w:r>
    </w:p>
    <w:p w14:paraId="7DB23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情况”栏，填写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某年某月</w:t>
      </w:r>
      <w:r>
        <w:rPr>
          <w:rFonts w:hint="eastAsia" w:ascii="仿宋_GB2312" w:hAnsi="仿宋_GB2312" w:eastAsia="仿宋_GB2312" w:cs="仿宋_GB2312"/>
          <w:sz w:val="32"/>
          <w:szCs w:val="32"/>
        </w:rPr>
        <w:t>受过的有关奖励和记功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没有的，要填“无”。</w:t>
      </w:r>
    </w:p>
    <w:p w14:paraId="5A98E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受党纪政务处分情况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，填写何年何月因何问题经何单位批准受何种处分。没有的，要填“无”。</w:t>
      </w:r>
    </w:p>
    <w:p w14:paraId="6DDB1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“家庭主要成员”栏，主要填写本人的配偶、子女和父母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、岳父母（公公、婆婆）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已退休、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已去世的，应在原工作单位及职务后加括号注明。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无业或自由职业者，应填写住址（到乡镇一级），并注明从业情况。</w:t>
      </w:r>
    </w:p>
    <w:p w14:paraId="72B80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.报名者应仔细核对所填信息，确保每一项内容都符合实际情况，个人信息部分需电子版填写，务必保证真实、准确、完整，个人承诺部分需手写签名。如有因虚假、错误或遗漏的信息，导致取消报名资格或影响录用结果的，后果由报名者自行承担。在填写过程中，若遇到不确定的信息，应及时向相关部门咨询确认。</w:t>
      </w:r>
    </w:p>
    <w:p w14:paraId="0DF5B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sectPr>
      <w:pgSz w:w="11906" w:h="16838"/>
      <w:pgMar w:top="2551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国标宋体-超大字符集扩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A70C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CDC61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1CDC61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C685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NWExOTQ2OWNkNjNkNDRhMzMyNjkwYzg1ZDE4NjkifQ=="/>
  </w:docVars>
  <w:rsids>
    <w:rsidRoot w:val="31867CDC"/>
    <w:rsid w:val="003C468C"/>
    <w:rsid w:val="008C27CB"/>
    <w:rsid w:val="00CD0AAF"/>
    <w:rsid w:val="014324AF"/>
    <w:rsid w:val="01700269"/>
    <w:rsid w:val="01E544C6"/>
    <w:rsid w:val="01E7687A"/>
    <w:rsid w:val="025B2DC4"/>
    <w:rsid w:val="02CF7A3A"/>
    <w:rsid w:val="02DA15A3"/>
    <w:rsid w:val="03227EA2"/>
    <w:rsid w:val="03AE678F"/>
    <w:rsid w:val="04DD4670"/>
    <w:rsid w:val="054364BD"/>
    <w:rsid w:val="070E48A8"/>
    <w:rsid w:val="076F1F96"/>
    <w:rsid w:val="079A0A97"/>
    <w:rsid w:val="07B072B9"/>
    <w:rsid w:val="07FF5D70"/>
    <w:rsid w:val="08813087"/>
    <w:rsid w:val="09134657"/>
    <w:rsid w:val="09136BF6"/>
    <w:rsid w:val="093F5B3E"/>
    <w:rsid w:val="09D90645"/>
    <w:rsid w:val="09EA2DC4"/>
    <w:rsid w:val="0A481E7F"/>
    <w:rsid w:val="0A8F3479"/>
    <w:rsid w:val="0AE87370"/>
    <w:rsid w:val="0BD01008"/>
    <w:rsid w:val="0C2049DE"/>
    <w:rsid w:val="0C630553"/>
    <w:rsid w:val="0CAE14B9"/>
    <w:rsid w:val="0D66077E"/>
    <w:rsid w:val="0DD84DFE"/>
    <w:rsid w:val="0F6C03BE"/>
    <w:rsid w:val="0FAE4E7B"/>
    <w:rsid w:val="113205E9"/>
    <w:rsid w:val="12BD3142"/>
    <w:rsid w:val="13337B72"/>
    <w:rsid w:val="14021526"/>
    <w:rsid w:val="142C247F"/>
    <w:rsid w:val="15236A51"/>
    <w:rsid w:val="152D5278"/>
    <w:rsid w:val="153759AC"/>
    <w:rsid w:val="157377CA"/>
    <w:rsid w:val="162855F4"/>
    <w:rsid w:val="16CE7633"/>
    <w:rsid w:val="1787398B"/>
    <w:rsid w:val="17FE5B8E"/>
    <w:rsid w:val="180216D2"/>
    <w:rsid w:val="180B055C"/>
    <w:rsid w:val="18701DE2"/>
    <w:rsid w:val="19295849"/>
    <w:rsid w:val="19AD600B"/>
    <w:rsid w:val="1B0032DD"/>
    <w:rsid w:val="1B0473C6"/>
    <w:rsid w:val="1B105B8D"/>
    <w:rsid w:val="1BC319CF"/>
    <w:rsid w:val="1BE139ED"/>
    <w:rsid w:val="1BF96FD9"/>
    <w:rsid w:val="1C512E16"/>
    <w:rsid w:val="1C577D0C"/>
    <w:rsid w:val="1CB9601D"/>
    <w:rsid w:val="1CD65C77"/>
    <w:rsid w:val="1D0D2B12"/>
    <w:rsid w:val="1DF2210A"/>
    <w:rsid w:val="1E195673"/>
    <w:rsid w:val="1F43097B"/>
    <w:rsid w:val="1F714299"/>
    <w:rsid w:val="1F764F61"/>
    <w:rsid w:val="200C65E4"/>
    <w:rsid w:val="201400DE"/>
    <w:rsid w:val="211B24E3"/>
    <w:rsid w:val="21556F04"/>
    <w:rsid w:val="21C01259"/>
    <w:rsid w:val="222E30F7"/>
    <w:rsid w:val="22D84EEE"/>
    <w:rsid w:val="23102A02"/>
    <w:rsid w:val="23337D75"/>
    <w:rsid w:val="23496E88"/>
    <w:rsid w:val="24027AFD"/>
    <w:rsid w:val="2462216B"/>
    <w:rsid w:val="24976CB2"/>
    <w:rsid w:val="24A21F95"/>
    <w:rsid w:val="24E840C1"/>
    <w:rsid w:val="26454B61"/>
    <w:rsid w:val="26867B60"/>
    <w:rsid w:val="273D1AD3"/>
    <w:rsid w:val="2A135E82"/>
    <w:rsid w:val="2A6871CF"/>
    <w:rsid w:val="2B25203D"/>
    <w:rsid w:val="2BE271C7"/>
    <w:rsid w:val="2C3D795B"/>
    <w:rsid w:val="2C604846"/>
    <w:rsid w:val="2D316A98"/>
    <w:rsid w:val="2DFE68E6"/>
    <w:rsid w:val="2E731311"/>
    <w:rsid w:val="2EA45FED"/>
    <w:rsid w:val="2F9E57CA"/>
    <w:rsid w:val="2FE335E0"/>
    <w:rsid w:val="2FE92B97"/>
    <w:rsid w:val="30903AD6"/>
    <w:rsid w:val="30CB5D10"/>
    <w:rsid w:val="3135445F"/>
    <w:rsid w:val="31867CDC"/>
    <w:rsid w:val="31CF2182"/>
    <w:rsid w:val="31E649B4"/>
    <w:rsid w:val="31FC5965"/>
    <w:rsid w:val="32066203"/>
    <w:rsid w:val="3342680C"/>
    <w:rsid w:val="3373103F"/>
    <w:rsid w:val="33C56012"/>
    <w:rsid w:val="34125AF3"/>
    <w:rsid w:val="349F56E3"/>
    <w:rsid w:val="34A617A4"/>
    <w:rsid w:val="350D0006"/>
    <w:rsid w:val="356E2AA5"/>
    <w:rsid w:val="361131A2"/>
    <w:rsid w:val="3633784F"/>
    <w:rsid w:val="36460AE9"/>
    <w:rsid w:val="365364AF"/>
    <w:rsid w:val="373F2468"/>
    <w:rsid w:val="379501CF"/>
    <w:rsid w:val="37BC1633"/>
    <w:rsid w:val="37E266D0"/>
    <w:rsid w:val="38381697"/>
    <w:rsid w:val="386C605A"/>
    <w:rsid w:val="393721AF"/>
    <w:rsid w:val="394E6C03"/>
    <w:rsid w:val="39904B26"/>
    <w:rsid w:val="39FFC0E4"/>
    <w:rsid w:val="3A0B4C95"/>
    <w:rsid w:val="3A6D4875"/>
    <w:rsid w:val="3A7FD3DE"/>
    <w:rsid w:val="3CAD1E92"/>
    <w:rsid w:val="3CE74F43"/>
    <w:rsid w:val="3D2C725B"/>
    <w:rsid w:val="3DA81D23"/>
    <w:rsid w:val="3DAB4624"/>
    <w:rsid w:val="3DE2791A"/>
    <w:rsid w:val="3DEB2C72"/>
    <w:rsid w:val="3DF956E7"/>
    <w:rsid w:val="3E980F2A"/>
    <w:rsid w:val="3EA62CD7"/>
    <w:rsid w:val="3ECB056B"/>
    <w:rsid w:val="3EF693C9"/>
    <w:rsid w:val="3FFCB067"/>
    <w:rsid w:val="413D1A37"/>
    <w:rsid w:val="4278084D"/>
    <w:rsid w:val="430F0ADF"/>
    <w:rsid w:val="431F63BB"/>
    <w:rsid w:val="434D7FD2"/>
    <w:rsid w:val="43544FCF"/>
    <w:rsid w:val="43745C41"/>
    <w:rsid w:val="43F108B7"/>
    <w:rsid w:val="444E3F5B"/>
    <w:rsid w:val="447078F4"/>
    <w:rsid w:val="449851D6"/>
    <w:rsid w:val="44EB3AD2"/>
    <w:rsid w:val="44EF5339"/>
    <w:rsid w:val="450875D2"/>
    <w:rsid w:val="45126BFE"/>
    <w:rsid w:val="457A47DA"/>
    <w:rsid w:val="45D12812"/>
    <w:rsid w:val="462A09EF"/>
    <w:rsid w:val="46571A1E"/>
    <w:rsid w:val="473C2649"/>
    <w:rsid w:val="47923B99"/>
    <w:rsid w:val="47D7009B"/>
    <w:rsid w:val="47E78556"/>
    <w:rsid w:val="47EE6FA9"/>
    <w:rsid w:val="48447E55"/>
    <w:rsid w:val="491312CF"/>
    <w:rsid w:val="49A97DE2"/>
    <w:rsid w:val="4A3D0CBC"/>
    <w:rsid w:val="4A4D3142"/>
    <w:rsid w:val="4A6F6CE9"/>
    <w:rsid w:val="4B5D617D"/>
    <w:rsid w:val="4BD97BF6"/>
    <w:rsid w:val="4D0C4A03"/>
    <w:rsid w:val="4D186EB4"/>
    <w:rsid w:val="4D2A4CD7"/>
    <w:rsid w:val="4DA11DD5"/>
    <w:rsid w:val="4DCD1673"/>
    <w:rsid w:val="4E1E05C4"/>
    <w:rsid w:val="4EA51B8C"/>
    <w:rsid w:val="4EF250A0"/>
    <w:rsid w:val="4F466F26"/>
    <w:rsid w:val="50DE60EB"/>
    <w:rsid w:val="51582BC8"/>
    <w:rsid w:val="52040883"/>
    <w:rsid w:val="52F614E7"/>
    <w:rsid w:val="52F850BE"/>
    <w:rsid w:val="53107BFC"/>
    <w:rsid w:val="5362675F"/>
    <w:rsid w:val="53671A4C"/>
    <w:rsid w:val="53AA4F24"/>
    <w:rsid w:val="54065CB8"/>
    <w:rsid w:val="54837255"/>
    <w:rsid w:val="54AD3DF3"/>
    <w:rsid w:val="54CF13D6"/>
    <w:rsid w:val="550F7D3E"/>
    <w:rsid w:val="55C7591B"/>
    <w:rsid w:val="561C1196"/>
    <w:rsid w:val="56270168"/>
    <w:rsid w:val="567F1715"/>
    <w:rsid w:val="568A726F"/>
    <w:rsid w:val="56955A19"/>
    <w:rsid w:val="56C116C5"/>
    <w:rsid w:val="57686832"/>
    <w:rsid w:val="57AC34AF"/>
    <w:rsid w:val="58690763"/>
    <w:rsid w:val="58D900CF"/>
    <w:rsid w:val="591F34A2"/>
    <w:rsid w:val="593065EA"/>
    <w:rsid w:val="595079D6"/>
    <w:rsid w:val="597FA2FF"/>
    <w:rsid w:val="59C86619"/>
    <w:rsid w:val="5A7476F4"/>
    <w:rsid w:val="5ADA5BED"/>
    <w:rsid w:val="5B3A46F1"/>
    <w:rsid w:val="5B501F0F"/>
    <w:rsid w:val="5B6360E6"/>
    <w:rsid w:val="5B70435F"/>
    <w:rsid w:val="5BAF2C37"/>
    <w:rsid w:val="5BCB0C02"/>
    <w:rsid w:val="5C2E498F"/>
    <w:rsid w:val="5D5749AC"/>
    <w:rsid w:val="5F9C6810"/>
    <w:rsid w:val="5FE5356E"/>
    <w:rsid w:val="609532B0"/>
    <w:rsid w:val="60AE7E03"/>
    <w:rsid w:val="60DF2191"/>
    <w:rsid w:val="618722E0"/>
    <w:rsid w:val="619F4E05"/>
    <w:rsid w:val="62011B47"/>
    <w:rsid w:val="622E266C"/>
    <w:rsid w:val="62A00541"/>
    <w:rsid w:val="63936E3D"/>
    <w:rsid w:val="63BE7FBA"/>
    <w:rsid w:val="657B402C"/>
    <w:rsid w:val="65CF4309"/>
    <w:rsid w:val="664E0092"/>
    <w:rsid w:val="67217D9C"/>
    <w:rsid w:val="675073B3"/>
    <w:rsid w:val="678F61E6"/>
    <w:rsid w:val="67D5294C"/>
    <w:rsid w:val="68C63810"/>
    <w:rsid w:val="68C857DA"/>
    <w:rsid w:val="68E24AEE"/>
    <w:rsid w:val="690D28A8"/>
    <w:rsid w:val="69295362"/>
    <w:rsid w:val="69C219F4"/>
    <w:rsid w:val="6A9A474B"/>
    <w:rsid w:val="6AFF5896"/>
    <w:rsid w:val="6B3839EF"/>
    <w:rsid w:val="6B5A3D3B"/>
    <w:rsid w:val="6B9B23D6"/>
    <w:rsid w:val="6BA918F3"/>
    <w:rsid w:val="6BDF01D8"/>
    <w:rsid w:val="6C775A85"/>
    <w:rsid w:val="6D1E63BB"/>
    <w:rsid w:val="6DFE7BE5"/>
    <w:rsid w:val="6E9B45F3"/>
    <w:rsid w:val="6EF2316F"/>
    <w:rsid w:val="6FB72E5F"/>
    <w:rsid w:val="6FFE5A5D"/>
    <w:rsid w:val="7040659E"/>
    <w:rsid w:val="708C39AE"/>
    <w:rsid w:val="711A22B7"/>
    <w:rsid w:val="718C1A9B"/>
    <w:rsid w:val="71E532D6"/>
    <w:rsid w:val="725E62E7"/>
    <w:rsid w:val="73074807"/>
    <w:rsid w:val="73723F22"/>
    <w:rsid w:val="739F6C88"/>
    <w:rsid w:val="73E742A6"/>
    <w:rsid w:val="74BB0ABA"/>
    <w:rsid w:val="75163758"/>
    <w:rsid w:val="7593157A"/>
    <w:rsid w:val="75FE0189"/>
    <w:rsid w:val="76C94E50"/>
    <w:rsid w:val="77C10E5A"/>
    <w:rsid w:val="783C4DB7"/>
    <w:rsid w:val="791C3E2E"/>
    <w:rsid w:val="79500C97"/>
    <w:rsid w:val="7A736149"/>
    <w:rsid w:val="7AA17C39"/>
    <w:rsid w:val="7ABD5F5C"/>
    <w:rsid w:val="7AD97066"/>
    <w:rsid w:val="7B3A4316"/>
    <w:rsid w:val="7B4556AE"/>
    <w:rsid w:val="7B9A1F87"/>
    <w:rsid w:val="7BB265A2"/>
    <w:rsid w:val="7BFFE49F"/>
    <w:rsid w:val="7C052A69"/>
    <w:rsid w:val="7CD357DB"/>
    <w:rsid w:val="7D370FC6"/>
    <w:rsid w:val="7D4B4D4A"/>
    <w:rsid w:val="7D990594"/>
    <w:rsid w:val="7DEF537B"/>
    <w:rsid w:val="7E081577"/>
    <w:rsid w:val="7E373EE8"/>
    <w:rsid w:val="7ED702FD"/>
    <w:rsid w:val="7F7D40B7"/>
    <w:rsid w:val="7FB366A5"/>
    <w:rsid w:val="7FBF3A23"/>
    <w:rsid w:val="7FBFD77D"/>
    <w:rsid w:val="7FFBC814"/>
    <w:rsid w:val="97BE2033"/>
    <w:rsid w:val="9EF7CAD7"/>
    <w:rsid w:val="9F1C04B4"/>
    <w:rsid w:val="A9C3D96E"/>
    <w:rsid w:val="AFFF28F7"/>
    <w:rsid w:val="B7EFC7D3"/>
    <w:rsid w:val="BB3CBC80"/>
    <w:rsid w:val="BB6EE684"/>
    <w:rsid w:val="BB7FE1FC"/>
    <w:rsid w:val="BEF795BE"/>
    <w:rsid w:val="BFDFC354"/>
    <w:rsid w:val="CEFEBE91"/>
    <w:rsid w:val="D7E406EA"/>
    <w:rsid w:val="DBF574A1"/>
    <w:rsid w:val="DCDC7EB5"/>
    <w:rsid w:val="DF5BCC65"/>
    <w:rsid w:val="E3FD32E0"/>
    <w:rsid w:val="EDF44A13"/>
    <w:rsid w:val="EF7F03A9"/>
    <w:rsid w:val="EFD9E1E6"/>
    <w:rsid w:val="F1BFFCC8"/>
    <w:rsid w:val="F7FA7CFB"/>
    <w:rsid w:val="F7FFE114"/>
    <w:rsid w:val="FBED64CC"/>
    <w:rsid w:val="FF7F8151"/>
    <w:rsid w:val="FFDEC083"/>
    <w:rsid w:val="FFE2512B"/>
    <w:rsid w:val="FFF551A3"/>
    <w:rsid w:val="FFFB0F80"/>
    <w:rsid w:val="FFFE28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360" w:lineRule="auto"/>
      <w:ind w:left="420"/>
      <w:jc w:val="left"/>
    </w:pPr>
  </w:style>
  <w:style w:type="paragraph" w:styleId="4">
    <w:name w:val="Plain Text"/>
    <w:basedOn w:val="1"/>
    <w:qFormat/>
    <w:uiPriority w:val="0"/>
    <w:rPr>
      <w:rFonts w:hint="eastAsia" w:ascii="宋体" w:hAnsi="Courier New" w:eastAsia="仿宋" w:cs="Courier New"/>
      <w:b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D:\home\user\C:\Users\Administrator\Desktop\728\2022&#24180;&#21628;&#20262;&#36125;&#23572;&#24066;&#20154;&#21147;&#36164;&#28304;&#21644;&#31038;&#20250;&#20445;&#38556;&#23616;&#25152;&#23646;&#20107;&#19994;&#21333;&#20301;&#24341;&#36827;&#20154;&#25165;&#20844;&#21578;2022072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2022年呼伦贝尔市人力资源和社会保障局所属事业单位引进人才公告20220727.dot</Template>
  <Pages>5</Pages>
  <Words>1721</Words>
  <Characters>1767</Characters>
  <Lines>0</Lines>
  <Paragraphs>0</Paragraphs>
  <TotalTime>0</TotalTime>
  <ScaleCrop>false</ScaleCrop>
  <LinksUpToDate>false</LinksUpToDate>
  <CharactersWithSpaces>1835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2022-08-02T12:40:00Z</dcterms:created>
  <dc:creator>黑鼠</dc:creator>
  <cp:lastModifiedBy>user</cp:lastModifiedBy>
  <cp:lastPrinted>2026-07-29T01:30:00Z</cp:lastPrinted>
  <dcterms:modified xsi:type="dcterms:W3CDTF">2026-07-30T08:22:40Z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DA0714E1C81E92CDAABC666A25FD74FE_43</vt:lpwstr>
  </property>
  <property fmtid="{D5CDD505-2E9C-101B-9397-08002B2CF9AE}" pid="4" name="KSOTemplateDocerSaveRecord">
    <vt:lpwstr>eyJoZGlkIjoiZmMyYmVjNjE1NjExOTQ1ZjM5NTI1ODEyNTUwNDk1ZmEiLCJ1c2VySWQiOiI5MDY1NDAwMDIifQ==</vt:lpwstr>
  </property>
</Properties>
</file>