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E22C1">
      <w:pPr>
        <w:pStyle w:val="4"/>
        <w:spacing w:beforeAutospacing="0" w:afterAutospacing="0" w:line="420" w:lineRule="atLeast"/>
        <w:jc w:val="center"/>
        <w:rPr>
          <w:b/>
          <w:bCs/>
          <w:color w:val="333333"/>
          <w:sz w:val="40"/>
          <w:szCs w:val="40"/>
          <w:shd w:val="clear" w:color="auto" w:fill="FFFFFF"/>
        </w:rPr>
      </w:pPr>
      <w:r>
        <w:rPr>
          <w:rFonts w:hint="eastAsia"/>
          <w:b/>
          <w:bCs/>
          <w:color w:val="333333"/>
          <w:sz w:val="40"/>
          <w:szCs w:val="40"/>
          <w:shd w:val="clear" w:color="auto" w:fill="FFFFFF"/>
          <w:lang w:val="en-US" w:eastAsia="zh-CN"/>
        </w:rPr>
        <w:t xml:space="preserve">   </w:t>
      </w:r>
      <w:r>
        <w:rPr>
          <w:rFonts w:hint="eastAsia"/>
          <w:b/>
          <w:bCs/>
          <w:color w:val="333333"/>
          <w:sz w:val="40"/>
          <w:szCs w:val="40"/>
          <w:shd w:val="clear" w:color="auto" w:fill="FFFFFF"/>
        </w:rPr>
        <w:t>应聘人员登记表</w:t>
      </w:r>
    </w:p>
    <w:p w14:paraId="3555C9B6">
      <w:pPr>
        <w:rPr>
          <w:rFonts w:ascii="华文仿宋" w:hAnsi="华文仿宋" w:eastAsia="华文仿宋"/>
          <w:sz w:val="24"/>
        </w:rPr>
      </w:pPr>
      <w:r>
        <w:rPr>
          <w:rFonts w:hint="eastAsia" w:ascii="华文仿宋" w:hAnsi="华文仿宋" w:eastAsia="华文仿宋" w:cs="宋体"/>
          <w:b/>
          <w:bCs/>
          <w:kern w:val="0"/>
          <w:sz w:val="24"/>
        </w:rPr>
        <w:t>应聘岗位</w:t>
      </w:r>
      <w:r>
        <w:rPr>
          <w:rFonts w:hint="eastAsia" w:ascii="华文仿宋" w:hAnsi="华文仿宋" w:eastAsia="华文仿宋" w:cs="宋体"/>
          <w:b/>
          <w:bCs/>
          <w:kern w:val="0"/>
          <w:szCs w:val="21"/>
        </w:rPr>
        <w:t>：</w:t>
      </w:r>
      <w:r>
        <w:rPr>
          <w:rFonts w:ascii="华文仿宋" w:hAnsi="华文仿宋" w:eastAsia="华文仿宋" w:cs="宋体"/>
          <w:b/>
          <w:bCs/>
          <w:kern w:val="0"/>
          <w:szCs w:val="21"/>
        </w:rPr>
        <w:t xml:space="preserve">                             </w:t>
      </w:r>
      <w:r>
        <w:rPr>
          <w:rFonts w:ascii="华文仿宋" w:hAnsi="华文仿宋" w:eastAsia="华文仿宋" w:cs="宋体"/>
          <w:b/>
          <w:bCs/>
          <w:kern w:val="0"/>
          <w:sz w:val="24"/>
        </w:rPr>
        <w:t xml:space="preserve">      </w:t>
      </w:r>
      <w:r>
        <w:rPr>
          <w:rFonts w:hint="eastAsia" w:ascii="华文仿宋" w:hAnsi="华文仿宋" w:eastAsia="华文仿宋" w:cs="宋体"/>
          <w:b/>
          <w:bCs/>
          <w:kern w:val="0"/>
          <w:sz w:val="24"/>
        </w:rPr>
        <w:t>填写日期</w:t>
      </w:r>
      <w:r>
        <w:rPr>
          <w:rFonts w:ascii="华文仿宋" w:hAnsi="华文仿宋" w:eastAsia="华文仿宋" w:cs="宋体"/>
          <w:b/>
          <w:bCs/>
          <w:kern w:val="0"/>
          <w:sz w:val="24"/>
        </w:rPr>
        <w:t xml:space="preserve">      </w:t>
      </w:r>
      <w:r>
        <w:rPr>
          <w:rFonts w:hint="eastAsia" w:ascii="华文仿宋" w:hAnsi="华文仿宋" w:eastAsia="华文仿宋" w:cs="宋体"/>
          <w:b/>
          <w:bCs/>
          <w:kern w:val="0"/>
          <w:sz w:val="24"/>
        </w:rPr>
        <w:t>年</w:t>
      </w:r>
      <w:r>
        <w:rPr>
          <w:rFonts w:ascii="华文仿宋" w:hAnsi="华文仿宋" w:eastAsia="华文仿宋" w:cs="宋体"/>
          <w:b/>
          <w:bCs/>
          <w:kern w:val="0"/>
          <w:sz w:val="24"/>
        </w:rPr>
        <w:t xml:space="preserve">    </w:t>
      </w:r>
      <w:r>
        <w:rPr>
          <w:rFonts w:hint="eastAsia" w:ascii="华文仿宋" w:hAnsi="华文仿宋" w:eastAsia="华文仿宋" w:cs="宋体"/>
          <w:b/>
          <w:bCs/>
          <w:kern w:val="0"/>
          <w:sz w:val="24"/>
        </w:rPr>
        <w:t>月</w:t>
      </w:r>
      <w:r>
        <w:rPr>
          <w:rFonts w:ascii="华文仿宋" w:hAnsi="华文仿宋" w:eastAsia="华文仿宋" w:cs="宋体"/>
          <w:b/>
          <w:bCs/>
          <w:kern w:val="0"/>
          <w:sz w:val="24"/>
        </w:rPr>
        <w:t xml:space="preserve">    </w:t>
      </w:r>
      <w:r>
        <w:rPr>
          <w:rFonts w:hint="eastAsia" w:ascii="华文仿宋" w:hAnsi="华文仿宋" w:eastAsia="华文仿宋" w:cs="宋体"/>
          <w:b/>
          <w:bCs/>
          <w:kern w:val="0"/>
          <w:sz w:val="24"/>
        </w:rPr>
        <w:t>日</w:t>
      </w:r>
      <w:r>
        <w:rPr>
          <w:rFonts w:ascii="华文仿宋" w:hAnsi="华文仿宋" w:eastAsia="华文仿宋" w:cs="宋体"/>
          <w:b/>
          <w:bCs/>
          <w:kern w:val="0"/>
          <w:sz w:val="24"/>
        </w:rPr>
        <w:t xml:space="preserve"> </w:t>
      </w:r>
    </w:p>
    <w:tbl>
      <w:tblPr>
        <w:tblStyle w:val="5"/>
        <w:tblW w:w="924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071"/>
        <w:gridCol w:w="337"/>
        <w:gridCol w:w="1381"/>
        <w:gridCol w:w="112"/>
        <w:gridCol w:w="883"/>
        <w:gridCol w:w="167"/>
        <w:gridCol w:w="1351"/>
        <w:gridCol w:w="1264"/>
        <w:gridCol w:w="72"/>
        <w:gridCol w:w="1229"/>
      </w:tblGrid>
      <w:tr w14:paraId="39BF1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924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 w14:paraId="0E4E303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基本情况</w:t>
            </w:r>
          </w:p>
        </w:tc>
      </w:tr>
      <w:tr w14:paraId="1B6BE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D276D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姓</w:t>
            </w:r>
            <w:r>
              <w:rPr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名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2670C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4B015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性</w:t>
            </w:r>
            <w:r>
              <w:rPr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别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836DDDE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8C6E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民</w:t>
            </w:r>
            <w:r>
              <w:rPr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族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0050B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</w:tcPr>
          <w:p w14:paraId="53EE904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  <w:p w14:paraId="3296281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  <w:p w14:paraId="3E2AD302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照</w:t>
            </w:r>
          </w:p>
          <w:p w14:paraId="6DD5BCBF"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  <w:p w14:paraId="6BC2BCB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片</w:t>
            </w:r>
          </w:p>
        </w:tc>
      </w:tr>
      <w:tr w14:paraId="0D848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8D3B5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12A9F50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64518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籍</w:t>
            </w:r>
            <w:r>
              <w:rPr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贯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DA77AB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D1297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健康状况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4D8A6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00EE626C"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14:paraId="160BD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D262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身高（</w:t>
            </w: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cm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C7504F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BCE6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体重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(</w:t>
            </w: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kg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D4D47D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311AC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3FE56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5FE31D45"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14:paraId="0AEB6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5DBD4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AB132F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E17B1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最高学历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BD6468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2083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获得学位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C4C68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0ED8266A"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14:paraId="3684A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096F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职（执）业资格证书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BF6F966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872DC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7C222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0E1DC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25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AA54C76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14:paraId="01180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DF136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户籍地址</w:t>
            </w:r>
          </w:p>
        </w:tc>
        <w:tc>
          <w:tcPr>
            <w:tcW w:w="39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71713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E3DA73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2565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CD36E37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14:paraId="381BA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5A19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现居住地</w:t>
            </w:r>
          </w:p>
        </w:tc>
        <w:tc>
          <w:tcPr>
            <w:tcW w:w="53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9FF4F28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27403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电子信箱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3076EEB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14:paraId="38F73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E2B756D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071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5AC50E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D302BB5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紧急联系人（与本人关系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）</w:t>
            </w:r>
          </w:p>
        </w:tc>
        <w:tc>
          <w:tcPr>
            <w:tcW w:w="2401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15D793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857BEDC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紧急联系人</w:t>
            </w:r>
          </w:p>
          <w:p w14:paraId="060DB96E">
            <w:pPr>
              <w:widowControl/>
              <w:jc w:val="center"/>
              <w:rPr>
                <w:rFonts w:asci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电话</w:t>
            </w:r>
          </w:p>
        </w:tc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C6EE923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14:paraId="3E8A7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9241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449C253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教育经历</w:t>
            </w:r>
          </w:p>
        </w:tc>
      </w:tr>
      <w:tr w14:paraId="314F0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F2A0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27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DA1D9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2513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123152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所学专业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CF98668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学历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学位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92F7B85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培养方式</w:t>
            </w:r>
          </w:p>
        </w:tc>
      </w:tr>
      <w:tr w14:paraId="0D372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6B6B6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7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9CC54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B7BA22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99A0DDB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66F42A3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14:paraId="0E70D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ECDA8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7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AE54D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1ADB210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FE7D49A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1A436A5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14:paraId="79AC2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385B8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7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48FD7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7353DA7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B941CC8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E86092A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14:paraId="23A61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9241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472C9D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工作经历</w:t>
            </w:r>
          </w:p>
        </w:tc>
      </w:tr>
      <w:tr w14:paraId="23CB9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44624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378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E9621D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主要经历</w:t>
            </w:r>
          </w:p>
        </w:tc>
        <w:tc>
          <w:tcPr>
            <w:tcW w:w="27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6A9D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成果或奖项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845C067"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证明人</w:t>
            </w:r>
          </w:p>
        </w:tc>
      </w:tr>
      <w:tr w14:paraId="7E3BC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D8030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5843733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7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AD920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A236B05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14:paraId="4855B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37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D4BB5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378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B1274E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7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7489D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35B56F1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14:paraId="74BDF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241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EC4ACB4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家庭情况及社会关系（直系亲属必填）</w:t>
            </w:r>
          </w:p>
        </w:tc>
      </w:tr>
      <w:tr w14:paraId="1AE85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C34FD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姓</w:t>
            </w:r>
            <w:r>
              <w:rPr>
                <w:kern w:val="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名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31451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与本人关系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F6EB3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38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0239570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122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A10D7B3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职务</w:t>
            </w:r>
            <w:r>
              <w:rPr>
                <w:kern w:val="0"/>
                <w:sz w:val="18"/>
                <w:szCs w:val="18"/>
              </w:rPr>
              <w:t>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岗位</w:t>
            </w:r>
          </w:p>
        </w:tc>
      </w:tr>
      <w:tr w14:paraId="5333C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F100F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F438A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5A889">
            <w:pPr>
              <w:widowControl/>
              <w:rPr>
                <w:kern w:val="0"/>
                <w:sz w:val="18"/>
                <w:szCs w:val="18"/>
              </w:rPr>
            </w:pPr>
          </w:p>
        </w:tc>
        <w:tc>
          <w:tcPr>
            <w:tcW w:w="38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53C07D9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E769CFC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14:paraId="68DF8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7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036EC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D8E58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94EE1">
            <w:pPr>
              <w:widowControl/>
              <w:rPr>
                <w:kern w:val="0"/>
                <w:sz w:val="18"/>
                <w:szCs w:val="18"/>
              </w:rPr>
            </w:pPr>
          </w:p>
        </w:tc>
        <w:tc>
          <w:tcPr>
            <w:tcW w:w="38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F5AEA8A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981B2BB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14:paraId="71B8D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9241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067D1833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诚信承诺</w:t>
            </w:r>
          </w:p>
        </w:tc>
      </w:tr>
      <w:tr w14:paraId="2FABA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9241" w:type="dxa"/>
            <w:gridSpan w:val="11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1A1FB71"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声明：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本人承诺保证所填写资料真实，并自愿承担因隐瞒事实而带来的包括解聘等一切后果。</w:t>
            </w:r>
          </w:p>
          <w:p w14:paraId="3982C746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   2. 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本人身份证、毕业证、职称证书等有效证件和职业技能等级证书、获奖证书等均为原件扫描（复印）件。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                                   </w:t>
            </w:r>
          </w:p>
          <w:p w14:paraId="08C563C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                          </w:t>
            </w:r>
          </w:p>
          <w:p w14:paraId="30C3B4C7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                        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本人签名：</w:t>
            </w:r>
          </w:p>
          <w:p w14:paraId="0A7CC63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                   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日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期：</w:t>
            </w:r>
          </w:p>
        </w:tc>
      </w:tr>
    </w:tbl>
    <w:p w14:paraId="74AB3237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BE3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5B93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912A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42E6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576E3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E7A00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63819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MWFmZGEzM2RiYTMzZTEzNDg4MzFmNDUzMzQwOGMifQ=="/>
  </w:docVars>
  <w:rsids>
    <w:rsidRoot w:val="0B0256D9"/>
    <w:rsid w:val="00092AB5"/>
    <w:rsid w:val="001A64E3"/>
    <w:rsid w:val="004C3C80"/>
    <w:rsid w:val="00CE534B"/>
    <w:rsid w:val="00E44639"/>
    <w:rsid w:val="00ED7F1A"/>
    <w:rsid w:val="03B01D4C"/>
    <w:rsid w:val="0B0256D9"/>
    <w:rsid w:val="0DF71A09"/>
    <w:rsid w:val="1DB56E7E"/>
    <w:rsid w:val="2AFD303D"/>
    <w:rsid w:val="30836FFC"/>
    <w:rsid w:val="319573A0"/>
    <w:rsid w:val="320A6CAB"/>
    <w:rsid w:val="382472BA"/>
    <w:rsid w:val="3AB25C0E"/>
    <w:rsid w:val="496B6D36"/>
    <w:rsid w:val="52D63805"/>
    <w:rsid w:val="6EE33070"/>
    <w:rsid w:val="71535306"/>
    <w:rsid w:val="751263DC"/>
    <w:rsid w:val="7A443E9B"/>
    <w:rsid w:val="7E3C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99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99"/>
    <w:rPr>
      <w:rFonts w:cs="Times New Roman"/>
      <w:b/>
      <w:bCs/>
    </w:rPr>
  </w:style>
  <w:style w:type="paragraph" w:customStyle="1" w:styleId="8">
    <w:name w:val="p0"/>
    <w:basedOn w:val="1"/>
    <w:qFormat/>
    <w:uiPriority w:val="99"/>
    <w:pPr>
      <w:widowControl/>
    </w:pPr>
    <w:rPr>
      <w:kern w:val="0"/>
      <w:szCs w:val="21"/>
    </w:rPr>
  </w:style>
  <w:style w:type="character" w:customStyle="1" w:styleId="9">
    <w:name w:val="Header Char"/>
    <w:basedOn w:val="6"/>
    <w:link w:val="3"/>
    <w:semiHidden/>
    <w:qFormat/>
    <w:uiPriority w:val="99"/>
    <w:rPr>
      <w:rFonts w:ascii="Calibri" w:hAnsi="Calibri"/>
      <w:sz w:val="18"/>
      <w:szCs w:val="18"/>
    </w:rPr>
  </w:style>
  <w:style w:type="character" w:customStyle="1" w:styleId="10">
    <w:name w:val="Footer Char"/>
    <w:basedOn w:val="6"/>
    <w:link w:val="2"/>
    <w:semiHidden/>
    <w:qFormat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305</Words>
  <Characters>311</Characters>
  <Lines>0</Lines>
  <Paragraphs>0</Paragraphs>
  <TotalTime>5</TotalTime>
  <ScaleCrop>false</ScaleCrop>
  <LinksUpToDate>false</LinksUpToDate>
  <CharactersWithSpaces>517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2017-11-25T00:29:00Z</dcterms:created>
  <dc:creator>qzuser</dc:creator>
  <cp:lastModifiedBy>甘肃人力-范永成</cp:lastModifiedBy>
  <cp:lastPrinted>2024-02-18T09:44:00Z</cp:lastPrinted>
  <dcterms:modified xsi:type="dcterms:W3CDTF">2026-08-10T06:37:04Z</dcterms:modified>
  <dc:title>附件1：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7C2E0ADAC4CD41B59C816FE5B4E99A4A_12</vt:lpwstr>
  </property>
  <property fmtid="{D5CDD505-2E9C-101B-9397-08002B2CF9AE}" pid="4" name="KSOTemplateDocerSaveRecord">
    <vt:lpwstr>eyJoZGlkIjoiNTljZjU2NmUxMzM4NmYwYWE3YjMzNmEyNmYwM2FjZjIiLCJ1c2VySWQiOiI0MjMwMjA4ODcifQ==</vt:lpwstr>
  </property>
</Properties>
</file>