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 w:cs="黑体"/>
          <w:b/>
          <w:bCs/>
          <w:sz w:val="36"/>
          <w:szCs w:val="36"/>
        </w:rPr>
        <w:t>吉林分公司劳务合同制岗位应聘报名表</w:t>
      </w:r>
    </w:p>
    <w:p>
      <w:pPr>
        <w:ind w:firstLine="210" w:firstLineChars="100"/>
        <w:rPr>
          <w:rFonts w:ascii="仿宋_GB2312" w:cs="仿宋_GB2312"/>
        </w:rPr>
      </w:pPr>
      <w:r>
        <w:rPr>
          <w:rFonts w:hint="eastAsia" w:ascii="仿宋_GB2312" w:cs="宋体"/>
        </w:rPr>
        <w:t>编号</w:t>
      </w:r>
      <w:r>
        <w:rPr>
          <w:rFonts w:ascii="仿宋_GB2312" w:cs="仿宋_GB2312"/>
        </w:rPr>
        <w:t>: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680"/>
        <w:gridCol w:w="759"/>
        <w:gridCol w:w="750"/>
        <w:gridCol w:w="885"/>
        <w:gridCol w:w="864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  <w:p>
            <w:pPr>
              <w:ind w:firstLine="420" w:firstLineChars="200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照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曾用名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出生日期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婚姻状况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身份证号码</w:t>
            </w:r>
          </w:p>
        </w:tc>
        <w:tc>
          <w:tcPr>
            <w:tcW w:w="3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电话</w:t>
            </w:r>
            <w:r>
              <w:rPr>
                <w:rFonts w:hint="eastAsia" w:ascii="宋体" w:hAnsi="宋体" w:cs="宋体"/>
                <w:sz w:val="24"/>
                <w:szCs w:val="24"/>
              </w:rPr>
              <w:t>联系方式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电子邮箱地址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家庭住址</w:t>
            </w:r>
          </w:p>
        </w:tc>
        <w:tc>
          <w:tcPr>
            <w:tcW w:w="3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紧急联系方式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应聘岗位</w:t>
            </w:r>
          </w:p>
        </w:tc>
        <w:tc>
          <w:tcPr>
            <w:tcW w:w="6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 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历</w:t>
            </w:r>
          </w:p>
          <w:p>
            <w:pPr>
              <w:ind w:firstLine="480" w:firstLineChars="200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 </w:t>
            </w:r>
          </w:p>
        </w:tc>
        <w:tc>
          <w:tcPr>
            <w:tcW w:w="6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宋体"/>
              </w:rPr>
            </w:pPr>
            <w:r>
              <w:rPr>
                <w:rFonts w:ascii="宋体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何时何地受过何种培训</w:t>
            </w:r>
          </w:p>
        </w:tc>
        <w:tc>
          <w:tcPr>
            <w:tcW w:w="6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宋体"/>
              </w:rPr>
            </w:pPr>
            <w:r>
              <w:rPr>
                <w:rFonts w:ascii="宋体"/>
              </w:rPr>
              <w:t> </w:t>
            </w:r>
            <w:bookmarkStart w:id="0" w:name="_GoBack"/>
            <w:bookmarkEnd w:id="0"/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获得奖励及证书情况</w:t>
            </w:r>
          </w:p>
        </w:tc>
        <w:tc>
          <w:tcPr>
            <w:tcW w:w="6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宋体"/>
              </w:rPr>
            </w:pPr>
            <w:r>
              <w:rPr>
                <w:rFonts w:ascii="宋体"/>
              </w:rPr>
              <w:t> 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522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ind w:left="31680" w:hanging="840" w:hangingChars="4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本人承诺：以上所填信息属实，如有虚假，本人愿意承担因此带来的一切后果。</w:t>
            </w:r>
          </w:p>
          <w:p>
            <w:pPr>
              <w:ind w:left="31680" w:hanging="840" w:hangingChars="400"/>
              <w:rPr>
                <w:rFonts w:ascii="宋体"/>
              </w:rPr>
            </w:pPr>
          </w:p>
          <w:p>
            <w:pPr>
              <w:ind w:left="31680" w:hanging="840" w:hangingChars="400"/>
              <w:rPr>
                <w:rFonts w:ascii="宋体"/>
              </w:rPr>
            </w:pPr>
          </w:p>
          <w:p>
            <w:pPr>
              <w:ind w:left="31680" w:hanging="840" w:hangingChars="4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承诺人：</w:t>
            </w:r>
          </w:p>
        </w:tc>
      </w:tr>
    </w:tbl>
    <w:p>
      <w:pPr>
        <w:widowControl/>
        <w:jc w:val="left"/>
        <w:rPr>
          <w:rFonts w:ascii="仿宋_GB2312" w:eastAsia="仿宋_GB2312"/>
          <w:sz w:val="24"/>
          <w:szCs w:val="24"/>
        </w:rPr>
      </w:pPr>
    </w:p>
    <w:p>
      <w:pPr>
        <w:widowControl/>
        <w:jc w:val="left"/>
        <w:rPr>
          <w:rFonts w:ascii="仿宋_GB2312" w:eastAsia="仿宋_GB2312"/>
          <w:sz w:val="24"/>
          <w:szCs w:val="24"/>
        </w:rPr>
      </w:pPr>
    </w:p>
    <w:p>
      <w:pPr>
        <w:widowControl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仿宋_GB2312" w:eastAsia="仿宋_GB2312" w:cs="仿宋_GB2312"/>
          <w:sz w:val="24"/>
          <w:szCs w:val="24"/>
        </w:rPr>
        <w:t>此表复制有效</w:t>
      </w:r>
    </w:p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BE"/>
    <w:rsid w:val="00002AE0"/>
    <w:rsid w:val="000236FB"/>
    <w:rsid w:val="000358E4"/>
    <w:rsid w:val="00036AF4"/>
    <w:rsid w:val="00067E4C"/>
    <w:rsid w:val="000730C2"/>
    <w:rsid w:val="000769BE"/>
    <w:rsid w:val="000A36C1"/>
    <w:rsid w:val="000A4BD7"/>
    <w:rsid w:val="001007ED"/>
    <w:rsid w:val="00127E94"/>
    <w:rsid w:val="0013083E"/>
    <w:rsid w:val="001338B8"/>
    <w:rsid w:val="00142013"/>
    <w:rsid w:val="0015401C"/>
    <w:rsid w:val="0017250D"/>
    <w:rsid w:val="00172ECA"/>
    <w:rsid w:val="0018021B"/>
    <w:rsid w:val="00186771"/>
    <w:rsid w:val="001A1554"/>
    <w:rsid w:val="001E2A5E"/>
    <w:rsid w:val="001F15A7"/>
    <w:rsid w:val="00203A50"/>
    <w:rsid w:val="00217E81"/>
    <w:rsid w:val="00220559"/>
    <w:rsid w:val="00221828"/>
    <w:rsid w:val="0022230B"/>
    <w:rsid w:val="00227CCD"/>
    <w:rsid w:val="0026782D"/>
    <w:rsid w:val="00286C1F"/>
    <w:rsid w:val="002B4343"/>
    <w:rsid w:val="00307A02"/>
    <w:rsid w:val="0034706C"/>
    <w:rsid w:val="00361365"/>
    <w:rsid w:val="0036199C"/>
    <w:rsid w:val="0036450C"/>
    <w:rsid w:val="00371C22"/>
    <w:rsid w:val="003852F7"/>
    <w:rsid w:val="00396258"/>
    <w:rsid w:val="003D693C"/>
    <w:rsid w:val="004229C5"/>
    <w:rsid w:val="00455FD4"/>
    <w:rsid w:val="00463C9C"/>
    <w:rsid w:val="00473FFE"/>
    <w:rsid w:val="00491B24"/>
    <w:rsid w:val="00494BCB"/>
    <w:rsid w:val="004B1C44"/>
    <w:rsid w:val="004B3FDB"/>
    <w:rsid w:val="004B62CC"/>
    <w:rsid w:val="004D2894"/>
    <w:rsid w:val="004D2B4B"/>
    <w:rsid w:val="005016A3"/>
    <w:rsid w:val="00523F16"/>
    <w:rsid w:val="00540E09"/>
    <w:rsid w:val="00542494"/>
    <w:rsid w:val="00544C7A"/>
    <w:rsid w:val="00557808"/>
    <w:rsid w:val="00565569"/>
    <w:rsid w:val="00583ADB"/>
    <w:rsid w:val="005A3672"/>
    <w:rsid w:val="00627D06"/>
    <w:rsid w:val="00643B75"/>
    <w:rsid w:val="0066102F"/>
    <w:rsid w:val="006814BC"/>
    <w:rsid w:val="00691E4C"/>
    <w:rsid w:val="006F4E43"/>
    <w:rsid w:val="006F6DF7"/>
    <w:rsid w:val="0074373A"/>
    <w:rsid w:val="00770AAA"/>
    <w:rsid w:val="007F3FAA"/>
    <w:rsid w:val="0084447E"/>
    <w:rsid w:val="008E6400"/>
    <w:rsid w:val="00924BB8"/>
    <w:rsid w:val="00957FAF"/>
    <w:rsid w:val="00990915"/>
    <w:rsid w:val="009A19EB"/>
    <w:rsid w:val="009A4F21"/>
    <w:rsid w:val="00A078AD"/>
    <w:rsid w:val="00A2697E"/>
    <w:rsid w:val="00A70467"/>
    <w:rsid w:val="00AA794D"/>
    <w:rsid w:val="00AE3CEA"/>
    <w:rsid w:val="00AE636B"/>
    <w:rsid w:val="00B00D9B"/>
    <w:rsid w:val="00B0466D"/>
    <w:rsid w:val="00B11AFF"/>
    <w:rsid w:val="00B213F2"/>
    <w:rsid w:val="00B3062F"/>
    <w:rsid w:val="00B4038F"/>
    <w:rsid w:val="00BB2A81"/>
    <w:rsid w:val="00BB3702"/>
    <w:rsid w:val="00BD7F34"/>
    <w:rsid w:val="00BE3921"/>
    <w:rsid w:val="00C068C0"/>
    <w:rsid w:val="00C07962"/>
    <w:rsid w:val="00C208F2"/>
    <w:rsid w:val="00C5443F"/>
    <w:rsid w:val="00C7583D"/>
    <w:rsid w:val="00CA1B7B"/>
    <w:rsid w:val="00CC7B2F"/>
    <w:rsid w:val="00CF09DF"/>
    <w:rsid w:val="00D42F22"/>
    <w:rsid w:val="00D76AE7"/>
    <w:rsid w:val="00D77A36"/>
    <w:rsid w:val="00D80120"/>
    <w:rsid w:val="00DA2DEF"/>
    <w:rsid w:val="00DB2E2B"/>
    <w:rsid w:val="00DB3578"/>
    <w:rsid w:val="00DC63C1"/>
    <w:rsid w:val="00E041D2"/>
    <w:rsid w:val="00E17260"/>
    <w:rsid w:val="00E24582"/>
    <w:rsid w:val="00E679EA"/>
    <w:rsid w:val="00EA3B50"/>
    <w:rsid w:val="00EC39AB"/>
    <w:rsid w:val="00ED3F45"/>
    <w:rsid w:val="00F1133C"/>
    <w:rsid w:val="00F24682"/>
    <w:rsid w:val="00F3067B"/>
    <w:rsid w:val="00F52221"/>
    <w:rsid w:val="00F70363"/>
    <w:rsid w:val="00F71E88"/>
    <w:rsid w:val="00FA1E57"/>
    <w:rsid w:val="00FC0E5A"/>
    <w:rsid w:val="00FD48AE"/>
    <w:rsid w:val="00FE24F4"/>
    <w:rsid w:val="025556B7"/>
    <w:rsid w:val="03A06876"/>
    <w:rsid w:val="03C73C40"/>
    <w:rsid w:val="040C252E"/>
    <w:rsid w:val="044D771D"/>
    <w:rsid w:val="06990A2E"/>
    <w:rsid w:val="07094BE3"/>
    <w:rsid w:val="07115CA7"/>
    <w:rsid w:val="072858CC"/>
    <w:rsid w:val="0757641B"/>
    <w:rsid w:val="09D579D0"/>
    <w:rsid w:val="0C305330"/>
    <w:rsid w:val="0D3A4542"/>
    <w:rsid w:val="0F345A1F"/>
    <w:rsid w:val="107D507B"/>
    <w:rsid w:val="10D33DA9"/>
    <w:rsid w:val="144D620C"/>
    <w:rsid w:val="14DD505F"/>
    <w:rsid w:val="16C90EF1"/>
    <w:rsid w:val="188A30D0"/>
    <w:rsid w:val="18F062F7"/>
    <w:rsid w:val="1D885A81"/>
    <w:rsid w:val="1F3E2216"/>
    <w:rsid w:val="2114479D"/>
    <w:rsid w:val="21454223"/>
    <w:rsid w:val="225937A6"/>
    <w:rsid w:val="233414D0"/>
    <w:rsid w:val="23F84A91"/>
    <w:rsid w:val="25BF43FD"/>
    <w:rsid w:val="25D2561C"/>
    <w:rsid w:val="25DA2A28"/>
    <w:rsid w:val="260006E9"/>
    <w:rsid w:val="2678382B"/>
    <w:rsid w:val="26A2271B"/>
    <w:rsid w:val="26BC301B"/>
    <w:rsid w:val="2A3854D0"/>
    <w:rsid w:val="2AFA6025"/>
    <w:rsid w:val="2C0D0A09"/>
    <w:rsid w:val="2CF61B50"/>
    <w:rsid w:val="2D175908"/>
    <w:rsid w:val="2D2D1C12"/>
    <w:rsid w:val="2DBA0995"/>
    <w:rsid w:val="2E3C7C69"/>
    <w:rsid w:val="2EB36040"/>
    <w:rsid w:val="33242675"/>
    <w:rsid w:val="36E94025"/>
    <w:rsid w:val="36EB4FAA"/>
    <w:rsid w:val="37E82FC8"/>
    <w:rsid w:val="388D68D4"/>
    <w:rsid w:val="392400CC"/>
    <w:rsid w:val="39B62EBE"/>
    <w:rsid w:val="3AE400AD"/>
    <w:rsid w:val="3D1073BD"/>
    <w:rsid w:val="3E2C5ED2"/>
    <w:rsid w:val="3E9B1DD9"/>
    <w:rsid w:val="41C04498"/>
    <w:rsid w:val="440C7D13"/>
    <w:rsid w:val="482D2279"/>
    <w:rsid w:val="48796B6B"/>
    <w:rsid w:val="48D120A7"/>
    <w:rsid w:val="4AB467A0"/>
    <w:rsid w:val="4AC431B7"/>
    <w:rsid w:val="4F795774"/>
    <w:rsid w:val="500D380D"/>
    <w:rsid w:val="52C670DA"/>
    <w:rsid w:val="53983672"/>
    <w:rsid w:val="5409646C"/>
    <w:rsid w:val="54FE2F13"/>
    <w:rsid w:val="55D52BA6"/>
    <w:rsid w:val="56D51E02"/>
    <w:rsid w:val="57497BC3"/>
    <w:rsid w:val="57784E8F"/>
    <w:rsid w:val="57DA1C20"/>
    <w:rsid w:val="5B5F659E"/>
    <w:rsid w:val="5C563AAF"/>
    <w:rsid w:val="5C761A3E"/>
    <w:rsid w:val="5D4F1B7E"/>
    <w:rsid w:val="5E642779"/>
    <w:rsid w:val="5E6C153B"/>
    <w:rsid w:val="609A4C7C"/>
    <w:rsid w:val="61741CDF"/>
    <w:rsid w:val="63C11A36"/>
    <w:rsid w:val="63C34BB4"/>
    <w:rsid w:val="659818E7"/>
    <w:rsid w:val="66EA5766"/>
    <w:rsid w:val="67AA397C"/>
    <w:rsid w:val="67B06885"/>
    <w:rsid w:val="67FB0E26"/>
    <w:rsid w:val="68DD1419"/>
    <w:rsid w:val="699E3D00"/>
    <w:rsid w:val="6B4341E2"/>
    <w:rsid w:val="6C3C467A"/>
    <w:rsid w:val="6E766622"/>
    <w:rsid w:val="6FC46535"/>
    <w:rsid w:val="6FCA3275"/>
    <w:rsid w:val="70007ECC"/>
    <w:rsid w:val="772B5411"/>
    <w:rsid w:val="778D3E30"/>
    <w:rsid w:val="79382252"/>
    <w:rsid w:val="79AA6729"/>
    <w:rsid w:val="79F65524"/>
    <w:rsid w:val="7D585F36"/>
    <w:rsid w:val="7D8D1888"/>
    <w:rsid w:val="7DD533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customStyle="1" w:styleId="10">
    <w:name w:val="Heading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Balloon Text Char"/>
    <w:basedOn w:val="8"/>
    <w:link w:val="3"/>
    <w:qFormat/>
    <w:uiPriority w:val="99"/>
    <w:rPr>
      <w:kern w:val="2"/>
      <w:sz w:val="18"/>
      <w:szCs w:val="18"/>
    </w:rPr>
  </w:style>
  <w:style w:type="character" w:customStyle="1" w:styleId="12">
    <w:name w:val="Footer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Header Char"/>
    <w:basedOn w:val="8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234</Words>
  <Characters>1340</Characters>
  <Lines>0</Lines>
  <Paragraphs>0</Paragraphs>
  <TotalTime>20</TotalTime>
  <ScaleCrop>false</ScaleCrop>
  <LinksUpToDate>false</LinksUpToDate>
  <CharactersWithSpaces>0</CharactersWithSpaces>
  <Application>WPS Office_12.8.0.17017_F1E327BC-269C-435d-A152-05C5408002CA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2015-04-20T07:48:00Z</dcterms:created>
  <dc:creator>微软用户</dc:creator>
  <cp:lastModifiedBy>王馨舸</cp:lastModifiedBy>
  <cp:lastPrinted>2019-04-01T08:40:00Z</cp:lastPrinted>
  <dcterms:modified xsi:type="dcterms:W3CDTF">2025-05-22T01:19:52Z</dcterms:modified>
  <dc:title>2017年南航吉林分公司司机招聘启事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2052-12.8.0.17017</vt:lpwstr>
  </property>
  <property fmtid="{D5CDD505-2E9C-101B-9397-08002B2CF9AE}" pid="3" name="ICV">
    <vt:lpwstr>A49B225D32044154B66678C2B93806FC_12</vt:lpwstr>
  </property>
</Properties>
</file>