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/>
        <w:jc w:val="both"/>
        <w:rPr>
          <w:rFonts w:hint="eastAsia" w:ascii="宋体" w:hAnsi="宋体" w:eastAsia="宋体" w:cs="方正小标宋_GBK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方正小标宋_GBK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宋体" w:hAnsi="宋体" w:cs="方正小标宋_GBK"/>
          <w:color w:val="000000"/>
          <w:sz w:val="32"/>
          <w:szCs w:val="32"/>
          <w:shd w:val="clear" w:color="auto" w:fill="FFFFFF"/>
          <w:lang w:val="en-US" w:eastAsia="zh-CN"/>
        </w:rPr>
        <w:t>2</w:t>
      </w:r>
      <w:bookmarkStart w:id="0" w:name="_GoBack"/>
      <w:bookmarkEnd w:id="0"/>
    </w:p>
    <w:tbl>
      <w:tblPr>
        <w:tblStyle w:val="5"/>
        <w:tblW w:w="9377" w:type="dxa"/>
        <w:tblInd w:w="-1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585"/>
        <w:gridCol w:w="74"/>
        <w:gridCol w:w="333"/>
        <w:gridCol w:w="986"/>
        <w:gridCol w:w="637"/>
        <w:gridCol w:w="129"/>
        <w:gridCol w:w="606"/>
        <w:gridCol w:w="707"/>
        <w:gridCol w:w="991"/>
        <w:gridCol w:w="332"/>
        <w:gridCol w:w="376"/>
        <w:gridCol w:w="238"/>
        <w:gridCol w:w="721"/>
        <w:gridCol w:w="739"/>
        <w:gridCol w:w="1342"/>
        <w:gridCol w:w="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" w:type="dxa"/>
          <w:trHeight w:val="730" w:hRule="atLeast"/>
        </w:trPr>
        <w:tc>
          <w:tcPr>
            <w:tcW w:w="932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36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2026年郓城县人民医院引进急需紧缺人才报名表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1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姓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名</w:t>
            </w:r>
          </w:p>
        </w:tc>
        <w:tc>
          <w:tcPr>
            <w:tcW w:w="13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76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性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别</w:t>
            </w: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出生年月</w:t>
            </w:r>
          </w:p>
        </w:tc>
        <w:tc>
          <w:tcPr>
            <w:tcW w:w="133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2136" w:type="dxa"/>
            <w:gridSpan w:val="3"/>
            <w:vMerge w:val="restart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1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籍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贯</w:t>
            </w:r>
          </w:p>
        </w:tc>
        <w:tc>
          <w:tcPr>
            <w:tcW w:w="139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76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民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族</w:t>
            </w:r>
          </w:p>
        </w:tc>
        <w:tc>
          <w:tcPr>
            <w:tcW w:w="131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政治面貌</w:t>
            </w:r>
          </w:p>
        </w:tc>
        <w:tc>
          <w:tcPr>
            <w:tcW w:w="133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2136" w:type="dxa"/>
            <w:gridSpan w:val="3"/>
            <w:vMerge w:val="continue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18" w:type="dxa"/>
            <w:gridSpan w:val="4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身份证号码</w:t>
            </w:r>
          </w:p>
        </w:tc>
        <w:tc>
          <w:tcPr>
            <w:tcW w:w="3065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健康状况</w:t>
            </w:r>
          </w:p>
        </w:tc>
        <w:tc>
          <w:tcPr>
            <w:tcW w:w="133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2136" w:type="dxa"/>
            <w:gridSpan w:val="3"/>
            <w:vMerge w:val="continue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11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报考岗位</w:t>
            </w:r>
          </w:p>
        </w:tc>
        <w:tc>
          <w:tcPr>
            <w:tcW w:w="1393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80" w:firstLineChars="100"/>
              <w:jc w:val="center"/>
              <w:rPr>
                <w:rFonts w:hint="default" w:ascii="黑体" w:hAnsi="黑体" w:eastAsia="黑体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372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80" w:firstLineChars="100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sz w:val="18"/>
                <w:szCs w:val="18"/>
              </w:rPr>
              <w:t>执业情况</w:t>
            </w:r>
          </w:p>
        </w:tc>
        <w:tc>
          <w:tcPr>
            <w:tcW w:w="1698" w:type="dxa"/>
            <w:gridSpan w:val="2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80" w:firstLineChars="100"/>
              <w:jc w:val="center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sz w:val="18"/>
                <w:szCs w:val="18"/>
              </w:rPr>
              <w:t>婚姻状况</w:t>
            </w:r>
          </w:p>
        </w:tc>
        <w:tc>
          <w:tcPr>
            <w:tcW w:w="721" w:type="dxa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180" w:firstLineChars="100"/>
              <w:jc w:val="center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gridSpan w:val="3"/>
            <w:vMerge w:val="continue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26" w:type="dxa"/>
            <w:vMerge w:val="restart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学历学位</w:t>
            </w:r>
          </w:p>
        </w:tc>
        <w:tc>
          <w:tcPr>
            <w:tcW w:w="992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学历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毕业时间</w:t>
            </w:r>
          </w:p>
        </w:tc>
        <w:tc>
          <w:tcPr>
            <w:tcW w:w="314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毕业院校</w:t>
            </w:r>
          </w:p>
        </w:tc>
        <w:tc>
          <w:tcPr>
            <w:tcW w:w="16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专业</w:t>
            </w:r>
          </w:p>
        </w:tc>
        <w:tc>
          <w:tcPr>
            <w:tcW w:w="1397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学位名称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    </w:t>
            </w:r>
          </w:p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 w:val="15"/>
                <w:szCs w:val="15"/>
              </w:rPr>
              <w:t>（如：医学学士）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92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  <w:lang w:val="en-US" w:eastAsia="zh-CN"/>
              </w:rPr>
              <w:t>专科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314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97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92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本科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314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ascii="黑体" w:hAnsi="黑体" w:eastAsia="黑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97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992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研究生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314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6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397" w:type="dxa"/>
            <w:gridSpan w:val="2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18" w:type="dxa"/>
            <w:gridSpan w:val="4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通讯地址</w:t>
            </w:r>
          </w:p>
        </w:tc>
        <w:tc>
          <w:tcPr>
            <w:tcW w:w="3065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93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联系方式</w:t>
            </w:r>
          </w:p>
        </w:tc>
        <w:tc>
          <w:tcPr>
            <w:tcW w:w="2857" w:type="dxa"/>
            <w:gridSpan w:val="4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18" w:type="dxa"/>
            <w:gridSpan w:val="4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邮箱</w:t>
            </w:r>
          </w:p>
        </w:tc>
        <w:tc>
          <w:tcPr>
            <w:tcW w:w="3065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  <w:tc>
          <w:tcPr>
            <w:tcW w:w="193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备用联系方式</w:t>
            </w:r>
          </w:p>
        </w:tc>
        <w:tc>
          <w:tcPr>
            <w:tcW w:w="2857" w:type="dxa"/>
            <w:gridSpan w:val="4"/>
            <w:tcBorders>
              <w:lef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</w:trPr>
        <w:tc>
          <w:tcPr>
            <w:tcW w:w="1185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学习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</w:t>
            </w:r>
          </w:p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工作简历</w:t>
            </w:r>
          </w:p>
        </w:tc>
        <w:tc>
          <w:tcPr>
            <w:tcW w:w="8192" w:type="dxa"/>
            <w:gridSpan w:val="14"/>
            <w:tcBorders>
              <w:left w:val="single" w:color="auto" w:sz="4" w:space="0"/>
            </w:tcBorders>
            <w:shd w:val="clear" w:color="auto" w:fill="auto"/>
            <w:noWrap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（请从高中阶段起填写起止时间、学习或工作单位）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185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个人荣誉</w:t>
            </w:r>
          </w:p>
        </w:tc>
        <w:tc>
          <w:tcPr>
            <w:tcW w:w="8192" w:type="dxa"/>
            <w:gridSpan w:val="14"/>
            <w:tcBorders>
              <w:left w:val="single" w:color="auto" w:sz="4" w:space="0"/>
            </w:tcBorders>
            <w:shd w:val="clear" w:color="auto" w:fill="auto"/>
            <w:noWrap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（请填写本人所获综合性的个人荣誉）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185" w:type="dxa"/>
            <w:gridSpan w:val="3"/>
            <w:tcBorders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审核意见</w:t>
            </w:r>
          </w:p>
        </w:tc>
        <w:tc>
          <w:tcPr>
            <w:tcW w:w="8192" w:type="dxa"/>
            <w:gridSpan w:val="14"/>
            <w:tcBorders>
              <w:left w:val="single" w:color="auto" w:sz="4" w:space="0"/>
            </w:tcBorders>
            <w:shd w:val="clear" w:color="auto" w:fill="auto"/>
            <w:noWrap/>
          </w:tcPr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</w:p>
          <w:p>
            <w:pPr>
              <w:ind w:firstLine="210" w:firstLineChars="100"/>
              <w:jc w:val="center"/>
              <w:rPr>
                <w:rFonts w:ascii="黑体" w:hAnsi="黑体" w:eastAsia="黑体" w:cs="宋体"/>
                <w:color w:val="00000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szCs w:val="21"/>
              </w:rPr>
              <w:t>审核人：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                            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年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月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000000"/>
                <w:szCs w:val="21"/>
              </w:rPr>
              <w:t>日</w:t>
            </w:r>
          </w:p>
        </w:tc>
      </w:tr>
    </w:tbl>
    <w:p>
      <w:pPr>
        <w:spacing w:line="400" w:lineRule="exact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本人郑重承诺：本人已熟知招聘公告的内容及应聘岗位的条件要求，以上所提供的个人信息、证件等真实准确，对因提供有关信息证件不实造成的后果，责任自负。</w:t>
      </w:r>
    </w:p>
    <w:p>
      <w:pPr>
        <w:spacing w:line="400" w:lineRule="exact"/>
        <w:ind w:firstLine="420" w:firstLineChars="200"/>
        <w:rPr>
          <w:rFonts w:ascii="方正小标宋简体" w:eastAsia="方正小标宋简体"/>
          <w:color w:val="000000"/>
        </w:rPr>
      </w:pPr>
      <w:r>
        <w:rPr>
          <w:rFonts w:hint="eastAsia" w:ascii="方正小标宋简体" w:eastAsia="方正小标宋简体"/>
          <w:color w:val="000000"/>
        </w:rPr>
        <w:t>本人签名：</w:t>
      </w:r>
      <w:r>
        <w:rPr>
          <w:rFonts w:ascii="方正小标宋简体" w:eastAsia="方正小标宋简体"/>
          <w:color w:val="000000"/>
        </w:rPr>
        <w:t xml:space="preserve">                                      </w:t>
      </w:r>
      <w:r>
        <w:rPr>
          <w:rFonts w:hint="eastAsia" w:ascii="方正小标宋简体" w:eastAsia="方正小标宋简体"/>
          <w:color w:val="000000"/>
        </w:rPr>
        <w:t>填报日期：</w:t>
      </w:r>
      <w:r>
        <w:rPr>
          <w:rFonts w:ascii="方正小标宋简体" w:eastAsia="方正小标宋简体"/>
          <w:color w:val="000000"/>
        </w:rPr>
        <w:t xml:space="preserve">   </w:t>
      </w:r>
      <w:r>
        <w:rPr>
          <w:rFonts w:hint="eastAsia" w:ascii="方正小标宋简体" w:eastAsia="方正小标宋简体"/>
          <w:color w:val="000000"/>
        </w:rPr>
        <w:t>年</w:t>
      </w:r>
      <w:r>
        <w:rPr>
          <w:rFonts w:ascii="方正小标宋简体" w:eastAsia="方正小标宋简体"/>
          <w:color w:val="000000"/>
        </w:rPr>
        <w:t xml:space="preserve">   </w:t>
      </w:r>
      <w:r>
        <w:rPr>
          <w:rFonts w:hint="eastAsia" w:ascii="方正小标宋简体" w:eastAsia="方正小标宋简体"/>
          <w:color w:val="000000"/>
        </w:rPr>
        <w:t>月</w:t>
      </w:r>
      <w:r>
        <w:rPr>
          <w:rFonts w:ascii="方正小标宋简体" w:eastAsia="方正小标宋简体"/>
          <w:color w:val="000000"/>
        </w:rPr>
        <w:t xml:space="preserve">    </w:t>
      </w:r>
      <w:r>
        <w:rPr>
          <w:rFonts w:hint="eastAsia" w:ascii="方正小标宋简体" w:eastAsia="方正小标宋简体"/>
          <w:color w:val="000000"/>
        </w:rPr>
        <w:t>日</w:t>
      </w:r>
    </w:p>
    <w:sectPr>
      <w:pgSz w:w="11906" w:h="16838"/>
      <w:pgMar w:top="283" w:right="1633" w:bottom="283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0N2NiZDI0MDIyMzcwNzI0OTBjMjU4NDk0MjQ4N2QifQ=="/>
  </w:docVars>
  <w:rsids>
    <w:rsidRoot w:val="4E667C0B"/>
    <w:rsid w:val="000A2354"/>
    <w:rsid w:val="001169DA"/>
    <w:rsid w:val="001F4FA3"/>
    <w:rsid w:val="002839ED"/>
    <w:rsid w:val="005E05C2"/>
    <w:rsid w:val="00616560"/>
    <w:rsid w:val="00A5191B"/>
    <w:rsid w:val="00A608D4"/>
    <w:rsid w:val="00DD3480"/>
    <w:rsid w:val="04E76B76"/>
    <w:rsid w:val="04E80747"/>
    <w:rsid w:val="05DD06BF"/>
    <w:rsid w:val="079D6330"/>
    <w:rsid w:val="09A40DB3"/>
    <w:rsid w:val="0AAD774D"/>
    <w:rsid w:val="0B964CE7"/>
    <w:rsid w:val="0C657544"/>
    <w:rsid w:val="0E4973A5"/>
    <w:rsid w:val="0F660E97"/>
    <w:rsid w:val="10512ADF"/>
    <w:rsid w:val="10BE1DEA"/>
    <w:rsid w:val="1706006F"/>
    <w:rsid w:val="1780534F"/>
    <w:rsid w:val="18D36C12"/>
    <w:rsid w:val="1B276E21"/>
    <w:rsid w:val="1ECA588A"/>
    <w:rsid w:val="1EED151B"/>
    <w:rsid w:val="1F4466C4"/>
    <w:rsid w:val="24142E6D"/>
    <w:rsid w:val="25DE67A2"/>
    <w:rsid w:val="26DD1E76"/>
    <w:rsid w:val="27575425"/>
    <w:rsid w:val="2BE276E5"/>
    <w:rsid w:val="2E6C1769"/>
    <w:rsid w:val="2ECB2F85"/>
    <w:rsid w:val="2F926F5E"/>
    <w:rsid w:val="32A069C4"/>
    <w:rsid w:val="36E903C3"/>
    <w:rsid w:val="3D3B749E"/>
    <w:rsid w:val="3E7A3FF6"/>
    <w:rsid w:val="42C66448"/>
    <w:rsid w:val="43994F1E"/>
    <w:rsid w:val="450B3BFA"/>
    <w:rsid w:val="46CB655E"/>
    <w:rsid w:val="481302A1"/>
    <w:rsid w:val="4E667C0B"/>
    <w:rsid w:val="4EEB0E21"/>
    <w:rsid w:val="50607C0E"/>
    <w:rsid w:val="51E7154B"/>
    <w:rsid w:val="54F14BBA"/>
    <w:rsid w:val="5C25339C"/>
    <w:rsid w:val="5CBB72AF"/>
    <w:rsid w:val="5EF936E0"/>
    <w:rsid w:val="5F810D7B"/>
    <w:rsid w:val="60F05B00"/>
    <w:rsid w:val="64FB2B05"/>
    <w:rsid w:val="6A0271E2"/>
    <w:rsid w:val="6AFC79BD"/>
    <w:rsid w:val="6E0D39CB"/>
    <w:rsid w:val="72B017F4"/>
    <w:rsid w:val="73F30EF7"/>
    <w:rsid w:val="774F25CC"/>
    <w:rsid w:val="797177C8"/>
    <w:rsid w:val="7E47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297</Words>
  <Characters>300</Characters>
  <Lines>0</Lines>
  <Paragraphs>0</Paragraphs>
  <TotalTime>69</TotalTime>
  <ScaleCrop>false</ScaleCrop>
  <LinksUpToDate>false</LinksUpToDate>
  <CharactersWithSpaces>397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2019-12-27T03:49:00Z</dcterms:created>
  <dc:creator>Administrator</dc:creator>
  <cp:lastModifiedBy>木槿</cp:lastModifiedBy>
  <cp:lastPrinted>2024-01-24T02:38:00Z</cp:lastPrinted>
  <dcterms:modified xsi:type="dcterms:W3CDTF">2026-08-12T03:15:31Z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513064055_btnclosed</vt:lpwstr>
  </property>
  <property fmtid="{D5CDD505-2E9C-101B-9397-08002B2CF9AE}" pid="4" name="ICV">
    <vt:lpwstr>FA069BFF41A94BC8B68B2C0910D68079</vt:lpwstr>
  </property>
  <property fmtid="{D5CDD505-2E9C-101B-9397-08002B2CF9AE}" pid="5" name="KSOTemplateDocerSaveRecord">
    <vt:lpwstr>eyJoZGlkIjoiY2E0N2NiZDI0MDIyMzcwNzI0OTBjMjU4NDk0MjQ4N2QiLCJ1c2VySWQiOiI1MzU5ODY4ODAifQ==</vt:lpwstr>
  </property>
</Properties>
</file>