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524E8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蜀道矿业集团校招应聘登记表</w:t>
      </w:r>
    </w:p>
    <w:p w14:paraId="67F1F93A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意向岗位：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/>
        </w:rPr>
        <w:t xml:space="preserve"> □专业技术岗 □职能管理岗 □生产作业岗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填表日期：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 年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 日</w:t>
      </w:r>
    </w:p>
    <w:tbl>
      <w:tblPr>
        <w:tblStyle w:val="8"/>
        <w:tblW w:w="1043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878"/>
        <w:gridCol w:w="378"/>
        <w:gridCol w:w="943"/>
        <w:gridCol w:w="541"/>
        <w:gridCol w:w="672"/>
        <w:gridCol w:w="511"/>
        <w:gridCol w:w="834"/>
        <w:gridCol w:w="766"/>
        <w:gridCol w:w="866"/>
        <w:gridCol w:w="1655"/>
        <w:gridCol w:w="1804"/>
      </w:tblGrid>
      <w:tr w14:paraId="0CF1AB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4D541AC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5D6A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3607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E849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85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出生年月</w:t>
            </w:r>
          </w:p>
          <w:p w14:paraId="1D25A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（**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岁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EC77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5EE6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一寸照片</w:t>
            </w:r>
          </w:p>
        </w:tc>
      </w:tr>
      <w:tr w14:paraId="47BAD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732E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98AC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CB8E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A26B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B4215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598C7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C35C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22DBC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D4CF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职业资格证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5746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0F49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485C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49C10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1E322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2DEC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1D3AA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D7F77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BD69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EEC91">
            <w:pPr>
              <w:overflowPunct/>
              <w:autoSpaceDE/>
              <w:autoSpaceDN/>
              <w:adjustRightInd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16D0C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E0A8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23FB4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家庭住址</w:t>
            </w:r>
          </w:p>
        </w:tc>
        <w:tc>
          <w:tcPr>
            <w:tcW w:w="3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FA0E6">
            <w:pPr>
              <w:overflowPunct/>
              <w:autoSpaceDE/>
              <w:autoSpaceDN/>
              <w:adjustRightInd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0B81F">
            <w:pPr>
              <w:overflowPunct/>
              <w:autoSpaceDE/>
              <w:autoSpaceDN/>
              <w:adjustRightInd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户籍所在地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D5D2F">
            <w:pPr>
              <w:overflowPunct/>
              <w:autoSpaceDE/>
              <w:autoSpaceDN/>
              <w:adjustRightInd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612F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20F4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身体是否做过</w:t>
            </w:r>
          </w:p>
          <w:p w14:paraId="3DD03A89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重大手术</w:t>
            </w:r>
          </w:p>
        </w:tc>
        <w:tc>
          <w:tcPr>
            <w:tcW w:w="3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246CA">
            <w:pPr>
              <w:widowControl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  □有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6FE9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</w:rPr>
              <w:t>有无重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  <w:lang w:val="en-US" w:eastAsia="zh-CN"/>
              </w:rPr>
              <w:t>大疾病</w:t>
            </w:r>
          </w:p>
          <w:p w14:paraId="6EEA8D4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</w:rPr>
              <w:t>或其他慢性疾病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C5E04">
            <w:pPr>
              <w:widowControl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  □有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     </w:t>
            </w:r>
          </w:p>
        </w:tc>
      </w:tr>
      <w:tr w14:paraId="38363E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C050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在校期间</w:t>
            </w:r>
          </w:p>
          <w:p w14:paraId="79CFE670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pacing w:val="-20"/>
                <w:kern w:val="0"/>
                <w:sz w:val="24"/>
                <w:szCs w:val="24"/>
                <w:lang w:val="en-US" w:eastAsia="zh-CN"/>
              </w:rPr>
              <w:t>是否受过处分</w:t>
            </w:r>
          </w:p>
        </w:tc>
        <w:tc>
          <w:tcPr>
            <w:tcW w:w="38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48801">
            <w:pPr>
              <w:widowControl/>
              <w:jc w:val="both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  □有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EB8A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  <w:lang w:val="en-US" w:eastAsia="zh-CN"/>
              </w:rPr>
              <w:t>是否存在</w:t>
            </w:r>
          </w:p>
          <w:p w14:paraId="485AE0AD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0"/>
                <w:sz w:val="24"/>
                <w:szCs w:val="24"/>
                <w:lang w:val="en-US" w:eastAsia="zh-CN"/>
              </w:rPr>
              <w:t>个人犯罪记录</w:t>
            </w:r>
          </w:p>
        </w:tc>
        <w:tc>
          <w:tcPr>
            <w:tcW w:w="3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C719A">
            <w:pPr>
              <w:widowControl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□无  □有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    </w:t>
            </w:r>
          </w:p>
        </w:tc>
      </w:tr>
      <w:tr w14:paraId="25C75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9A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  <w:t>紧急联系人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B11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D2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与本人</w:t>
            </w:r>
          </w:p>
          <w:p w14:paraId="0245D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关系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94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6F3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紧急联系人</w:t>
            </w:r>
          </w:p>
          <w:p w14:paraId="3501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96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6EEB88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567" w:hRule="atLeast"/>
          <w:jc w:val="center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extDirection w:val="tbLrV"/>
            <w:vAlign w:val="center"/>
          </w:tcPr>
          <w:p w14:paraId="4D170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教育经历</w:t>
            </w:r>
          </w:p>
          <w:p w14:paraId="69A04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4"/>
                <w:szCs w:val="24"/>
                <w:lang w:val="en-US" w:eastAsia="zh-CN"/>
              </w:rPr>
              <w:t>从大学开始填起</w:t>
            </w:r>
            <w:r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22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起止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  <w:p w14:paraId="6C020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/>
              </w:rPr>
              <w:t>例：2022.09-2025.07</w:t>
            </w: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FE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D8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F33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08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学习形式</w:t>
            </w:r>
          </w:p>
        </w:tc>
      </w:tr>
      <w:tr w14:paraId="6EACF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ED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163D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A26B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84C4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FF7B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A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全日制专科</w:t>
            </w:r>
          </w:p>
          <w:p w14:paraId="30083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全日制本科</w:t>
            </w:r>
          </w:p>
          <w:p w14:paraId="4762E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全日制研究生</w:t>
            </w:r>
          </w:p>
          <w:p w14:paraId="2B176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/>
                <w:sz w:val="22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非全日制</w:t>
            </w:r>
          </w:p>
        </w:tc>
      </w:tr>
      <w:tr w14:paraId="613F3D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A4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229B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3DCC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0615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02C5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C2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全日制专科</w:t>
            </w:r>
          </w:p>
          <w:p w14:paraId="2077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全日制本科</w:t>
            </w:r>
          </w:p>
          <w:p w14:paraId="73704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全日制研究生</w:t>
            </w:r>
          </w:p>
          <w:p w14:paraId="1378A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非全日制</w:t>
            </w:r>
          </w:p>
        </w:tc>
      </w:tr>
      <w:tr w14:paraId="688FE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22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283F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6705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4F37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9B59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1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全日制专科</w:t>
            </w:r>
          </w:p>
          <w:p w14:paraId="78A4A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全日制本科</w:t>
            </w:r>
          </w:p>
          <w:p w14:paraId="0C2F7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全日制研究生</w:t>
            </w:r>
          </w:p>
          <w:p w14:paraId="58FA0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非全日制</w:t>
            </w:r>
          </w:p>
        </w:tc>
      </w:tr>
      <w:tr w14:paraId="50FE5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extDirection w:val="tbLrV"/>
            <w:vAlign w:val="center"/>
          </w:tcPr>
          <w:p w14:paraId="7C658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实习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经历</w:t>
            </w: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A8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起止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  <w:p w14:paraId="06822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2"/>
                <w:szCs w:val="22"/>
                <w:lang w:val="en-US" w:eastAsia="zh-CN"/>
              </w:rPr>
              <w:t>例：2019.07-2024.08</w:t>
            </w: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2D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实习单位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FB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92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岗位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30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证明人</w:t>
            </w:r>
          </w:p>
          <w:p w14:paraId="4DD0D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及联系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</w:tr>
      <w:tr w14:paraId="3D5145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8A29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45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C1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2DF4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779B3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E7CA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FF0000"/>
                <w:kern w:val="0"/>
                <w:sz w:val="21"/>
                <w:szCs w:val="21"/>
                <w:lang w:eastAsia="zh-CN"/>
              </w:rPr>
            </w:pPr>
          </w:p>
        </w:tc>
      </w:tr>
      <w:tr w14:paraId="0E580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2996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35EA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B3D6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F86C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48F3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7C3A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1D394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B850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DA54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1622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BD8F7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3381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D05B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6F497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textDirection w:val="tbLrV"/>
            <w:vAlign w:val="center"/>
          </w:tcPr>
          <w:p w14:paraId="696B3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家庭成员及</w:t>
            </w:r>
          </w:p>
          <w:p w14:paraId="6EDF8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eastAsia="方正仿宋简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0"/>
                <w:kern w:val="0"/>
                <w:sz w:val="24"/>
                <w:szCs w:val="24"/>
                <w:lang w:val="en-US" w:eastAsia="zh-CN" w:bidi="ar-SA"/>
              </w:rPr>
              <w:t>主要社会关系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F4AB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称谓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212A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1D8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E0762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0AFC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8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1878F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电话</w:t>
            </w:r>
          </w:p>
        </w:tc>
      </w:tr>
      <w:tr w14:paraId="4A2239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4FD2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69E0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5AF5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74047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0712D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A755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552CA3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396D0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9321B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C84D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6C942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5C1A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B166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5F7FA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4B1B3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274F57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5E43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C0BE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964C1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A308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0C2714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AAD86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2FEB5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272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4B9FE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D1DB8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DC7C0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8E9D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533A4D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5B9F9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7345FF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</w:rPr>
            </w:pPr>
          </w:p>
        </w:tc>
      </w:tr>
    </w:tbl>
    <w:tbl>
      <w:tblPr>
        <w:tblStyle w:val="9"/>
        <w:tblpPr w:leftFromText="180" w:rightFromText="180" w:vertAnchor="text" w:tblpX="10710" w:tblpY="-10640"/>
        <w:tblOverlap w:val="never"/>
        <w:tblW w:w="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</w:tblGrid>
      <w:tr w14:paraId="5BBF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556" w:type="dxa"/>
          </w:tcPr>
          <w:p w14:paraId="10959622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tbl>
      <w:tblPr>
        <w:tblStyle w:val="9"/>
        <w:tblpPr w:leftFromText="180" w:rightFromText="180" w:vertAnchor="text" w:tblpX="10710" w:tblpY="-105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</w:tblGrid>
      <w:tr w14:paraId="40EA5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868" w:type="dxa"/>
          </w:tcPr>
          <w:p w14:paraId="1C065074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tbl>
      <w:tblPr>
        <w:tblStyle w:val="9"/>
        <w:tblpPr w:leftFromText="180" w:rightFromText="180" w:vertAnchor="text" w:tblpX="10710" w:tblpY="-128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</w:tblGrid>
      <w:tr w14:paraId="7D8C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006" w:type="dxa"/>
          </w:tcPr>
          <w:p w14:paraId="784E944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 w14:paraId="27042269">
      <w:pPr>
        <w:snapToGrid w:val="0"/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8"/>
        <w:tblpPr w:leftFromText="180" w:rightFromText="180" w:vertAnchor="text" w:horzAnchor="page" w:tblpX="872" w:tblpY="-2"/>
        <w:tblOverlap w:val="never"/>
        <w:tblW w:w="1033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605"/>
        <w:gridCol w:w="1575"/>
        <w:gridCol w:w="1781"/>
        <w:gridCol w:w="1707"/>
        <w:gridCol w:w="2268"/>
        <w:gridCol w:w="1813"/>
      </w:tblGrid>
      <w:tr w14:paraId="0656F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</w:trPr>
        <w:tc>
          <w:tcPr>
            <w:tcW w:w="5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334C5"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在校奖惩情况</w:t>
            </w:r>
          </w:p>
        </w:tc>
        <w:tc>
          <w:tcPr>
            <w:tcW w:w="9749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E937DA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FB8B613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3843C30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44750B7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6BC3331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49A5B3E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3993911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0BCB218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93127F6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0ECAD3EA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F17E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A2FF9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个人评价</w:t>
            </w:r>
          </w:p>
        </w:tc>
        <w:tc>
          <w:tcPr>
            <w:tcW w:w="97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5F6014"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优点：</w:t>
            </w:r>
          </w:p>
          <w:p w14:paraId="0E8CC383">
            <w:pPr>
              <w:pStyle w:val="3"/>
              <w:rPr>
                <w:rFonts w:hint="eastAsia"/>
                <w:lang w:val="en-US" w:eastAsia="zh-CN"/>
              </w:rPr>
            </w:pPr>
          </w:p>
          <w:p w14:paraId="0EAEC544">
            <w:pPr>
              <w:rPr>
                <w:rFonts w:hint="eastAsia"/>
                <w:lang w:val="en-US" w:eastAsia="zh-CN"/>
              </w:rPr>
            </w:pPr>
          </w:p>
          <w:p w14:paraId="2A9BE01A">
            <w:pPr>
              <w:rPr>
                <w:rFonts w:hint="eastAsia"/>
                <w:lang w:val="en-US" w:eastAsia="zh-CN"/>
              </w:rPr>
            </w:pPr>
          </w:p>
          <w:p w14:paraId="5004316D">
            <w:pPr>
              <w:pStyle w:val="7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缺点：</w:t>
            </w:r>
          </w:p>
        </w:tc>
      </w:tr>
      <w:tr w14:paraId="60703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0A30E">
            <w:pPr>
              <w:widowControl/>
              <w:jc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97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E879EE">
            <w:pPr>
              <w:pStyle w:val="7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/>
              </w:rPr>
              <w:t>其他需要特别说明的事项：</w:t>
            </w:r>
          </w:p>
        </w:tc>
      </w:tr>
      <w:tr w14:paraId="57F683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68A2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在蜀道</w:t>
            </w:r>
            <w:r>
              <w:rPr>
                <w:rFonts w:hint="eastAsia" w:hAnsi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矿业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集团内是否有近亲属：</w:t>
            </w:r>
            <w:r>
              <w:rPr>
                <w:rFonts w:hint="eastAsia" w:hAnsi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□否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hAnsi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□是</w:t>
            </w:r>
          </w:p>
          <w:p w14:paraId="3E58F6F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勾选“是”的，请在下栏登记相关亲属信息，勾选“否”的，无需登记。</w:t>
            </w:r>
          </w:p>
          <w:p w14:paraId="587A31E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>关系类型有：</w:t>
            </w:r>
          </w:p>
          <w:p w14:paraId="68FE331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1.夫妻关系；</w:t>
            </w:r>
          </w:p>
          <w:p w14:paraId="38374BE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2.直系血亲关系，包括祖父母、外祖父母、父母、子女、孙子女、外孙子女；</w:t>
            </w:r>
          </w:p>
          <w:p w14:paraId="0E16ECD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3.三代以内旁系血亲关系，包括叔姑舅姨、兄弟姐妹、堂兄弟姐妹、表兄弟姐妹、侄子女、甥子女；</w:t>
            </w:r>
          </w:p>
          <w:p w14:paraId="4E6F518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4.近姻亲关系，包括配偶的父母、配偶的兄弟姐妹及其配偶、子女的配偶及子女配偶的父母、三代以内旁系血亲的配偶；</w:t>
            </w:r>
          </w:p>
          <w:p w14:paraId="677D342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>5.其他亲属关系，包括养父母子女、形成抚养关系的继父母子女及由此形成的直系血亲、三代以内旁系血亲和近姻亲关系。</w:t>
            </w:r>
          </w:p>
        </w:tc>
      </w:tr>
      <w:tr w14:paraId="13B4F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3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789F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56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28"/>
                <w:szCs w:val="22"/>
              </w:rPr>
              <w:t>亲属关系</w:t>
            </w:r>
          </w:p>
        </w:tc>
      </w:tr>
      <w:tr w14:paraId="42C11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3C561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姓名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2495198B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关系类型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4178915A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工作单位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7D4F4810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部门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2761246B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职位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AD6D5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  <w:t>备注</w:t>
            </w:r>
          </w:p>
        </w:tc>
      </w:tr>
      <w:tr w14:paraId="1F7C50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6F4D1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4F50B214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7AE7044B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7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34BD23FF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237170F7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B3483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</w:tr>
      <w:tr w14:paraId="03079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33E6A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012EC8AF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2405254F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7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3D2E9288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481A4B52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52FDA">
            <w:pPr>
              <w:jc w:val="center"/>
              <w:rPr>
                <w:rFonts w:hint="eastAsia" w:ascii="黑体" w:hAnsi="黑体" w:eastAsia="黑体" w:cs="宋体"/>
                <w:kern w:val="0"/>
                <w:sz w:val="24"/>
                <w:szCs w:val="22"/>
              </w:rPr>
            </w:pPr>
          </w:p>
        </w:tc>
      </w:tr>
      <w:tr w14:paraId="3CD4BA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03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81AA8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我承诺：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本表所</w:t>
            </w:r>
            <w:r>
              <w:rPr>
                <w:rFonts w:hint="eastAsia" w:hAnsi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内容均属实，若有任何虚假</w:t>
            </w:r>
            <w:r>
              <w:rPr>
                <w:rFonts w:hint="eastAsia" w:hAnsi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或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隐瞒，本人愿意承担由此造成的一切后果。</w:t>
            </w:r>
          </w:p>
          <w:p w14:paraId="12E88B9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9BA2E3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A6C905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签名：             日期：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    年   月   日</w:t>
            </w:r>
          </w:p>
        </w:tc>
      </w:tr>
    </w:tbl>
    <w:p w14:paraId="777FB8DE">
      <w:pPr>
        <w:snapToGrid w:val="0"/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567" w:right="1304" w:bottom="567" w:left="1304" w:header="0" w:footer="34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E10B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1055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11055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549B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BE82A0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BE82A0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D7A5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A925F">
    <w:pPr>
      <w:spacing w:line="500" w:lineRule="exact"/>
      <w:ind w:firstLine="480" w:firstLineChars="200"/>
      <w:jc w:val="right"/>
      <w:rPr>
        <w:rFonts w:hint="eastAsia" w:ascii="仿宋_GB2312" w:hAnsi="仿宋_GB2312" w:eastAsia="仿宋_GB2312" w:cs="仿宋_GB2312"/>
        <w:color w:val="auto"/>
        <w:sz w:val="24"/>
        <w:szCs w:val="24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417C4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attachedTemplate r:id="rId1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A0LCJoZGlkIjoiNTdhODQ5YjUyMThmM2Q0MjA5OWY2NDdkMDY3ZjMwMWUiLCJ1c2VyQ291bnQiOjZ9"/>
  </w:docVars>
  <w:rsids>
    <w:rsidRoot w:val="2D4B5B4F"/>
    <w:rsid w:val="00000875"/>
    <w:rsid w:val="00000C8F"/>
    <w:rsid w:val="000066F7"/>
    <w:rsid w:val="0002046F"/>
    <w:rsid w:val="000207EF"/>
    <w:rsid w:val="00044EF2"/>
    <w:rsid w:val="000532EF"/>
    <w:rsid w:val="0006008F"/>
    <w:rsid w:val="00064259"/>
    <w:rsid w:val="00065BB5"/>
    <w:rsid w:val="00075626"/>
    <w:rsid w:val="00080957"/>
    <w:rsid w:val="00090F51"/>
    <w:rsid w:val="00094270"/>
    <w:rsid w:val="000A0354"/>
    <w:rsid w:val="000B6940"/>
    <w:rsid w:val="000C782D"/>
    <w:rsid w:val="000E12EB"/>
    <w:rsid w:val="000F1BA7"/>
    <w:rsid w:val="000F39AC"/>
    <w:rsid w:val="00112DA8"/>
    <w:rsid w:val="00113D39"/>
    <w:rsid w:val="0012063E"/>
    <w:rsid w:val="00162927"/>
    <w:rsid w:val="00162C23"/>
    <w:rsid w:val="00164AF3"/>
    <w:rsid w:val="00165C13"/>
    <w:rsid w:val="001727BA"/>
    <w:rsid w:val="001973BF"/>
    <w:rsid w:val="00197BA6"/>
    <w:rsid w:val="001A1B48"/>
    <w:rsid w:val="001A4EA2"/>
    <w:rsid w:val="001A4FAE"/>
    <w:rsid w:val="001B3352"/>
    <w:rsid w:val="001D7505"/>
    <w:rsid w:val="001E37C3"/>
    <w:rsid w:val="001E5F4F"/>
    <w:rsid w:val="001F46CE"/>
    <w:rsid w:val="002077DF"/>
    <w:rsid w:val="00211541"/>
    <w:rsid w:val="002252F1"/>
    <w:rsid w:val="00234FBB"/>
    <w:rsid w:val="00250331"/>
    <w:rsid w:val="002577B1"/>
    <w:rsid w:val="0026118D"/>
    <w:rsid w:val="002638EB"/>
    <w:rsid w:val="0027081E"/>
    <w:rsid w:val="002A1B74"/>
    <w:rsid w:val="002A4C21"/>
    <w:rsid w:val="002B33C1"/>
    <w:rsid w:val="002D293F"/>
    <w:rsid w:val="002D62D2"/>
    <w:rsid w:val="00303090"/>
    <w:rsid w:val="00303140"/>
    <w:rsid w:val="00307B4F"/>
    <w:rsid w:val="0032727A"/>
    <w:rsid w:val="003322B9"/>
    <w:rsid w:val="00332ED6"/>
    <w:rsid w:val="003330AD"/>
    <w:rsid w:val="00353E0B"/>
    <w:rsid w:val="003541B0"/>
    <w:rsid w:val="003552B6"/>
    <w:rsid w:val="00355A9E"/>
    <w:rsid w:val="0035740C"/>
    <w:rsid w:val="00362D83"/>
    <w:rsid w:val="00365A8D"/>
    <w:rsid w:val="00365F04"/>
    <w:rsid w:val="00371C5A"/>
    <w:rsid w:val="00373883"/>
    <w:rsid w:val="00386300"/>
    <w:rsid w:val="00386E6E"/>
    <w:rsid w:val="003903F6"/>
    <w:rsid w:val="00392514"/>
    <w:rsid w:val="00392C50"/>
    <w:rsid w:val="003C36BE"/>
    <w:rsid w:val="003D149A"/>
    <w:rsid w:val="003E2844"/>
    <w:rsid w:val="004010BB"/>
    <w:rsid w:val="00413505"/>
    <w:rsid w:val="00421A09"/>
    <w:rsid w:val="00424B6B"/>
    <w:rsid w:val="0044587C"/>
    <w:rsid w:val="0045146C"/>
    <w:rsid w:val="00463C5B"/>
    <w:rsid w:val="004755CD"/>
    <w:rsid w:val="00483756"/>
    <w:rsid w:val="00484F2B"/>
    <w:rsid w:val="00490B3F"/>
    <w:rsid w:val="004C40E0"/>
    <w:rsid w:val="004C41DF"/>
    <w:rsid w:val="004C60A8"/>
    <w:rsid w:val="004E3DDD"/>
    <w:rsid w:val="0050654A"/>
    <w:rsid w:val="005235FE"/>
    <w:rsid w:val="00534F07"/>
    <w:rsid w:val="0053724E"/>
    <w:rsid w:val="00547EA1"/>
    <w:rsid w:val="00554E9B"/>
    <w:rsid w:val="005753CF"/>
    <w:rsid w:val="005B0949"/>
    <w:rsid w:val="005B096A"/>
    <w:rsid w:val="005B3609"/>
    <w:rsid w:val="005B61DC"/>
    <w:rsid w:val="005C1CA4"/>
    <w:rsid w:val="005D2F3B"/>
    <w:rsid w:val="005D608B"/>
    <w:rsid w:val="005D70DB"/>
    <w:rsid w:val="005F698A"/>
    <w:rsid w:val="0060024F"/>
    <w:rsid w:val="006164A7"/>
    <w:rsid w:val="00630A9C"/>
    <w:rsid w:val="00645139"/>
    <w:rsid w:val="006454D3"/>
    <w:rsid w:val="00646B0A"/>
    <w:rsid w:val="00654C53"/>
    <w:rsid w:val="006553D7"/>
    <w:rsid w:val="00655D83"/>
    <w:rsid w:val="006633A1"/>
    <w:rsid w:val="006719A7"/>
    <w:rsid w:val="00674813"/>
    <w:rsid w:val="0067707F"/>
    <w:rsid w:val="006849F1"/>
    <w:rsid w:val="006875A9"/>
    <w:rsid w:val="006A2545"/>
    <w:rsid w:val="006B55B2"/>
    <w:rsid w:val="006C0DD5"/>
    <w:rsid w:val="006C3DAC"/>
    <w:rsid w:val="006C4653"/>
    <w:rsid w:val="006D3F5B"/>
    <w:rsid w:val="006D4F91"/>
    <w:rsid w:val="006E6D20"/>
    <w:rsid w:val="006E7EC1"/>
    <w:rsid w:val="00710A6E"/>
    <w:rsid w:val="0071386B"/>
    <w:rsid w:val="007148A0"/>
    <w:rsid w:val="007249FA"/>
    <w:rsid w:val="00733C78"/>
    <w:rsid w:val="007423DF"/>
    <w:rsid w:val="00744268"/>
    <w:rsid w:val="0074446E"/>
    <w:rsid w:val="00744674"/>
    <w:rsid w:val="00747A1A"/>
    <w:rsid w:val="007506E9"/>
    <w:rsid w:val="007751C1"/>
    <w:rsid w:val="00795953"/>
    <w:rsid w:val="007A37D4"/>
    <w:rsid w:val="007B2113"/>
    <w:rsid w:val="007B627B"/>
    <w:rsid w:val="007E7BBC"/>
    <w:rsid w:val="007E7F99"/>
    <w:rsid w:val="007F1CA3"/>
    <w:rsid w:val="007F24F4"/>
    <w:rsid w:val="00803C21"/>
    <w:rsid w:val="00810826"/>
    <w:rsid w:val="0082309F"/>
    <w:rsid w:val="00851E10"/>
    <w:rsid w:val="00854BC8"/>
    <w:rsid w:val="00857663"/>
    <w:rsid w:val="00861FBA"/>
    <w:rsid w:val="008637C0"/>
    <w:rsid w:val="00864752"/>
    <w:rsid w:val="0086585B"/>
    <w:rsid w:val="0086671A"/>
    <w:rsid w:val="00867E1D"/>
    <w:rsid w:val="00871F2A"/>
    <w:rsid w:val="00890BB1"/>
    <w:rsid w:val="008A277C"/>
    <w:rsid w:val="008A535A"/>
    <w:rsid w:val="008C58F2"/>
    <w:rsid w:val="008E2F66"/>
    <w:rsid w:val="008E33FE"/>
    <w:rsid w:val="008F23E9"/>
    <w:rsid w:val="008F7AA8"/>
    <w:rsid w:val="009074A2"/>
    <w:rsid w:val="009166E6"/>
    <w:rsid w:val="00917807"/>
    <w:rsid w:val="00921D15"/>
    <w:rsid w:val="009246D5"/>
    <w:rsid w:val="00927736"/>
    <w:rsid w:val="00930355"/>
    <w:rsid w:val="00932E5D"/>
    <w:rsid w:val="00936408"/>
    <w:rsid w:val="009367F2"/>
    <w:rsid w:val="0094053C"/>
    <w:rsid w:val="00945286"/>
    <w:rsid w:val="0096356F"/>
    <w:rsid w:val="0096486F"/>
    <w:rsid w:val="00972598"/>
    <w:rsid w:val="00975D66"/>
    <w:rsid w:val="00992BF6"/>
    <w:rsid w:val="009B0F4A"/>
    <w:rsid w:val="009B7A9B"/>
    <w:rsid w:val="009C7530"/>
    <w:rsid w:val="009D50B1"/>
    <w:rsid w:val="009D641C"/>
    <w:rsid w:val="009E3B38"/>
    <w:rsid w:val="00A0485B"/>
    <w:rsid w:val="00A153E2"/>
    <w:rsid w:val="00A244AD"/>
    <w:rsid w:val="00A330A3"/>
    <w:rsid w:val="00A368A1"/>
    <w:rsid w:val="00A40B14"/>
    <w:rsid w:val="00A524D7"/>
    <w:rsid w:val="00A54E27"/>
    <w:rsid w:val="00A64772"/>
    <w:rsid w:val="00A72848"/>
    <w:rsid w:val="00A8367B"/>
    <w:rsid w:val="00A8618C"/>
    <w:rsid w:val="00A8745D"/>
    <w:rsid w:val="00A914A2"/>
    <w:rsid w:val="00A97D01"/>
    <w:rsid w:val="00AA6C68"/>
    <w:rsid w:val="00AB50B2"/>
    <w:rsid w:val="00AB5A9A"/>
    <w:rsid w:val="00AE1B10"/>
    <w:rsid w:val="00AE5F7D"/>
    <w:rsid w:val="00AF5583"/>
    <w:rsid w:val="00B01CFC"/>
    <w:rsid w:val="00B06F10"/>
    <w:rsid w:val="00B07281"/>
    <w:rsid w:val="00B13530"/>
    <w:rsid w:val="00B17740"/>
    <w:rsid w:val="00B2624C"/>
    <w:rsid w:val="00B37BE8"/>
    <w:rsid w:val="00B41067"/>
    <w:rsid w:val="00B41CCD"/>
    <w:rsid w:val="00B421DD"/>
    <w:rsid w:val="00B46AFC"/>
    <w:rsid w:val="00B51A76"/>
    <w:rsid w:val="00B56F20"/>
    <w:rsid w:val="00B617EA"/>
    <w:rsid w:val="00B63E22"/>
    <w:rsid w:val="00B65B96"/>
    <w:rsid w:val="00BB12AD"/>
    <w:rsid w:val="00BC28CB"/>
    <w:rsid w:val="00BD0170"/>
    <w:rsid w:val="00BD0E4F"/>
    <w:rsid w:val="00BE0AD0"/>
    <w:rsid w:val="00BE4F88"/>
    <w:rsid w:val="00BE73B4"/>
    <w:rsid w:val="00BF29FA"/>
    <w:rsid w:val="00BF3867"/>
    <w:rsid w:val="00BF6BEB"/>
    <w:rsid w:val="00BF799D"/>
    <w:rsid w:val="00C01ED2"/>
    <w:rsid w:val="00C03EA6"/>
    <w:rsid w:val="00C23B75"/>
    <w:rsid w:val="00C32545"/>
    <w:rsid w:val="00C470CA"/>
    <w:rsid w:val="00C64609"/>
    <w:rsid w:val="00C64CF4"/>
    <w:rsid w:val="00C67E9B"/>
    <w:rsid w:val="00C7129D"/>
    <w:rsid w:val="00C8529F"/>
    <w:rsid w:val="00C9070C"/>
    <w:rsid w:val="00CA1CC5"/>
    <w:rsid w:val="00CC5927"/>
    <w:rsid w:val="00CD0653"/>
    <w:rsid w:val="00CD476E"/>
    <w:rsid w:val="00CD4DF5"/>
    <w:rsid w:val="00CE4FA5"/>
    <w:rsid w:val="00CE798A"/>
    <w:rsid w:val="00D007FB"/>
    <w:rsid w:val="00D11A88"/>
    <w:rsid w:val="00D26184"/>
    <w:rsid w:val="00D35C82"/>
    <w:rsid w:val="00D403AC"/>
    <w:rsid w:val="00D40994"/>
    <w:rsid w:val="00D5688F"/>
    <w:rsid w:val="00D711F7"/>
    <w:rsid w:val="00D81A97"/>
    <w:rsid w:val="00D86529"/>
    <w:rsid w:val="00D932E5"/>
    <w:rsid w:val="00DA2143"/>
    <w:rsid w:val="00DA27E4"/>
    <w:rsid w:val="00DA4F48"/>
    <w:rsid w:val="00DB6903"/>
    <w:rsid w:val="00DC7A9F"/>
    <w:rsid w:val="00DD6681"/>
    <w:rsid w:val="00DD6E29"/>
    <w:rsid w:val="00DD7AE9"/>
    <w:rsid w:val="00DE7348"/>
    <w:rsid w:val="00DF183D"/>
    <w:rsid w:val="00DF2052"/>
    <w:rsid w:val="00E02E6D"/>
    <w:rsid w:val="00E0565E"/>
    <w:rsid w:val="00E07F87"/>
    <w:rsid w:val="00E15544"/>
    <w:rsid w:val="00E15D6F"/>
    <w:rsid w:val="00E15F9D"/>
    <w:rsid w:val="00E16D49"/>
    <w:rsid w:val="00E31921"/>
    <w:rsid w:val="00E402D6"/>
    <w:rsid w:val="00E43FF2"/>
    <w:rsid w:val="00E50EFA"/>
    <w:rsid w:val="00E56828"/>
    <w:rsid w:val="00E86D17"/>
    <w:rsid w:val="00E87A24"/>
    <w:rsid w:val="00E95A1D"/>
    <w:rsid w:val="00E95E36"/>
    <w:rsid w:val="00EB3D7B"/>
    <w:rsid w:val="00EB3E90"/>
    <w:rsid w:val="00EC7D48"/>
    <w:rsid w:val="00EE2BAA"/>
    <w:rsid w:val="00EE3A62"/>
    <w:rsid w:val="00EE4B61"/>
    <w:rsid w:val="00EF73B1"/>
    <w:rsid w:val="00F06C56"/>
    <w:rsid w:val="00F232E8"/>
    <w:rsid w:val="00F4258C"/>
    <w:rsid w:val="00F43E0D"/>
    <w:rsid w:val="00F45525"/>
    <w:rsid w:val="00F45578"/>
    <w:rsid w:val="00F50EF9"/>
    <w:rsid w:val="00F52B32"/>
    <w:rsid w:val="00F64B28"/>
    <w:rsid w:val="00F70584"/>
    <w:rsid w:val="00F9734F"/>
    <w:rsid w:val="00FD1FF8"/>
    <w:rsid w:val="00FD30E8"/>
    <w:rsid w:val="00FD5F6B"/>
    <w:rsid w:val="00FF2C7D"/>
    <w:rsid w:val="011C44BE"/>
    <w:rsid w:val="01396E1E"/>
    <w:rsid w:val="01462199"/>
    <w:rsid w:val="015974C0"/>
    <w:rsid w:val="017442FA"/>
    <w:rsid w:val="0176597C"/>
    <w:rsid w:val="017C4E3A"/>
    <w:rsid w:val="019D55FE"/>
    <w:rsid w:val="01AD4D56"/>
    <w:rsid w:val="01DB2E0E"/>
    <w:rsid w:val="01F7563E"/>
    <w:rsid w:val="02353A89"/>
    <w:rsid w:val="02EA4873"/>
    <w:rsid w:val="02FC7EDD"/>
    <w:rsid w:val="0323707D"/>
    <w:rsid w:val="033A6423"/>
    <w:rsid w:val="03AA4003"/>
    <w:rsid w:val="03E56DE9"/>
    <w:rsid w:val="03FB03BA"/>
    <w:rsid w:val="04B56CF5"/>
    <w:rsid w:val="04F97AD8"/>
    <w:rsid w:val="05A9684B"/>
    <w:rsid w:val="05D215EF"/>
    <w:rsid w:val="064E6EC7"/>
    <w:rsid w:val="064F3C75"/>
    <w:rsid w:val="067578E9"/>
    <w:rsid w:val="06915006"/>
    <w:rsid w:val="06E94E42"/>
    <w:rsid w:val="07434552"/>
    <w:rsid w:val="074D717F"/>
    <w:rsid w:val="07740BAF"/>
    <w:rsid w:val="07950B26"/>
    <w:rsid w:val="07C5140B"/>
    <w:rsid w:val="0823043F"/>
    <w:rsid w:val="08393E59"/>
    <w:rsid w:val="08395D30"/>
    <w:rsid w:val="083B7C49"/>
    <w:rsid w:val="08E6788B"/>
    <w:rsid w:val="08F875BE"/>
    <w:rsid w:val="09293C1C"/>
    <w:rsid w:val="099472E7"/>
    <w:rsid w:val="099C4FB8"/>
    <w:rsid w:val="09C3197A"/>
    <w:rsid w:val="09EC7123"/>
    <w:rsid w:val="0A2F386B"/>
    <w:rsid w:val="0A3D797F"/>
    <w:rsid w:val="0A58203E"/>
    <w:rsid w:val="0A740EC6"/>
    <w:rsid w:val="0AD6392F"/>
    <w:rsid w:val="0AD876A7"/>
    <w:rsid w:val="0ADA341F"/>
    <w:rsid w:val="0AF50AC0"/>
    <w:rsid w:val="0B0F4ED0"/>
    <w:rsid w:val="0B23299F"/>
    <w:rsid w:val="0B674587"/>
    <w:rsid w:val="0BF978D5"/>
    <w:rsid w:val="0C460641"/>
    <w:rsid w:val="0C547201"/>
    <w:rsid w:val="0C7D27EA"/>
    <w:rsid w:val="0CEC568C"/>
    <w:rsid w:val="0D1773D1"/>
    <w:rsid w:val="0D421CBE"/>
    <w:rsid w:val="0D7116ED"/>
    <w:rsid w:val="0E17457D"/>
    <w:rsid w:val="0E603C3C"/>
    <w:rsid w:val="0F1D38DB"/>
    <w:rsid w:val="0F3C1094"/>
    <w:rsid w:val="0FA86303"/>
    <w:rsid w:val="102B2F13"/>
    <w:rsid w:val="109B53FF"/>
    <w:rsid w:val="11004263"/>
    <w:rsid w:val="11382C4E"/>
    <w:rsid w:val="11561326"/>
    <w:rsid w:val="11F50B3F"/>
    <w:rsid w:val="1211524D"/>
    <w:rsid w:val="125A3098"/>
    <w:rsid w:val="125E66E4"/>
    <w:rsid w:val="13144FF5"/>
    <w:rsid w:val="1323348A"/>
    <w:rsid w:val="136F6164"/>
    <w:rsid w:val="137A20FF"/>
    <w:rsid w:val="13904FC3"/>
    <w:rsid w:val="140C03C2"/>
    <w:rsid w:val="14292D22"/>
    <w:rsid w:val="14460456"/>
    <w:rsid w:val="14997EA7"/>
    <w:rsid w:val="15910B7E"/>
    <w:rsid w:val="15AB0C5A"/>
    <w:rsid w:val="15E433A4"/>
    <w:rsid w:val="161D2412"/>
    <w:rsid w:val="1660788A"/>
    <w:rsid w:val="167602DC"/>
    <w:rsid w:val="16C64858"/>
    <w:rsid w:val="16D66C78"/>
    <w:rsid w:val="16EF3DAF"/>
    <w:rsid w:val="171C4DC0"/>
    <w:rsid w:val="174165D4"/>
    <w:rsid w:val="177B244D"/>
    <w:rsid w:val="17924735"/>
    <w:rsid w:val="184620F4"/>
    <w:rsid w:val="187B7D35"/>
    <w:rsid w:val="18A829C6"/>
    <w:rsid w:val="1917583F"/>
    <w:rsid w:val="195F31A3"/>
    <w:rsid w:val="196203E3"/>
    <w:rsid w:val="198253AE"/>
    <w:rsid w:val="19E5395F"/>
    <w:rsid w:val="19E82D37"/>
    <w:rsid w:val="1A5423E5"/>
    <w:rsid w:val="1AF71484"/>
    <w:rsid w:val="1B530684"/>
    <w:rsid w:val="1BA54325"/>
    <w:rsid w:val="1C204A0A"/>
    <w:rsid w:val="1C2D05D8"/>
    <w:rsid w:val="1C2E5379"/>
    <w:rsid w:val="1C7643DA"/>
    <w:rsid w:val="1CBD2793"/>
    <w:rsid w:val="1CBF06C7"/>
    <w:rsid w:val="1CC01D49"/>
    <w:rsid w:val="1CC21F65"/>
    <w:rsid w:val="1CFC0FD3"/>
    <w:rsid w:val="1D2D5631"/>
    <w:rsid w:val="1D4B1F5B"/>
    <w:rsid w:val="1D5A59B3"/>
    <w:rsid w:val="1DAF4CFD"/>
    <w:rsid w:val="1DCA1836"/>
    <w:rsid w:val="1DFC555C"/>
    <w:rsid w:val="1E2C0FC6"/>
    <w:rsid w:val="1E3B1FCF"/>
    <w:rsid w:val="1E450758"/>
    <w:rsid w:val="1EAA4A5F"/>
    <w:rsid w:val="1EC7671B"/>
    <w:rsid w:val="1EC855F7"/>
    <w:rsid w:val="1F095C2A"/>
    <w:rsid w:val="1F71080F"/>
    <w:rsid w:val="1F925C1F"/>
    <w:rsid w:val="1FF16DE9"/>
    <w:rsid w:val="20407429"/>
    <w:rsid w:val="2041079C"/>
    <w:rsid w:val="205524AA"/>
    <w:rsid w:val="21183C0B"/>
    <w:rsid w:val="211A5A75"/>
    <w:rsid w:val="215C0B74"/>
    <w:rsid w:val="217355DC"/>
    <w:rsid w:val="219E6AFD"/>
    <w:rsid w:val="21F4496F"/>
    <w:rsid w:val="220844B1"/>
    <w:rsid w:val="22146DBF"/>
    <w:rsid w:val="222608A0"/>
    <w:rsid w:val="22D24584"/>
    <w:rsid w:val="233B2664"/>
    <w:rsid w:val="239C706C"/>
    <w:rsid w:val="23A25897"/>
    <w:rsid w:val="248C5333"/>
    <w:rsid w:val="24A87C93"/>
    <w:rsid w:val="24B959FC"/>
    <w:rsid w:val="24C85C3F"/>
    <w:rsid w:val="24CA3462"/>
    <w:rsid w:val="25253091"/>
    <w:rsid w:val="25341526"/>
    <w:rsid w:val="257F27A2"/>
    <w:rsid w:val="2629095F"/>
    <w:rsid w:val="269F38D1"/>
    <w:rsid w:val="26B84AB2"/>
    <w:rsid w:val="27133AE9"/>
    <w:rsid w:val="272A0E33"/>
    <w:rsid w:val="272C7FEF"/>
    <w:rsid w:val="27321A96"/>
    <w:rsid w:val="2751016E"/>
    <w:rsid w:val="27985D9D"/>
    <w:rsid w:val="27C900CB"/>
    <w:rsid w:val="28017DE6"/>
    <w:rsid w:val="28305FD5"/>
    <w:rsid w:val="283C0E1E"/>
    <w:rsid w:val="285223EF"/>
    <w:rsid w:val="28A30E9D"/>
    <w:rsid w:val="28AA222B"/>
    <w:rsid w:val="28B9246E"/>
    <w:rsid w:val="28E31299"/>
    <w:rsid w:val="28EC45F2"/>
    <w:rsid w:val="29110C0E"/>
    <w:rsid w:val="293B2E83"/>
    <w:rsid w:val="295D54F0"/>
    <w:rsid w:val="29F55728"/>
    <w:rsid w:val="29F57DF1"/>
    <w:rsid w:val="2A88659C"/>
    <w:rsid w:val="2AF41890"/>
    <w:rsid w:val="2B32787F"/>
    <w:rsid w:val="2B6366C1"/>
    <w:rsid w:val="2BDD682F"/>
    <w:rsid w:val="2C464019"/>
    <w:rsid w:val="2C5A3F68"/>
    <w:rsid w:val="2C6B7F24"/>
    <w:rsid w:val="2CF972DD"/>
    <w:rsid w:val="2D102879"/>
    <w:rsid w:val="2D142369"/>
    <w:rsid w:val="2D3C01F6"/>
    <w:rsid w:val="2D4B5B4F"/>
    <w:rsid w:val="2D4C1B03"/>
    <w:rsid w:val="2D4D13D7"/>
    <w:rsid w:val="2DC86CB0"/>
    <w:rsid w:val="2E917F80"/>
    <w:rsid w:val="2E997963"/>
    <w:rsid w:val="2E9C11BD"/>
    <w:rsid w:val="2ED31DB0"/>
    <w:rsid w:val="2ED973C6"/>
    <w:rsid w:val="2EED10C4"/>
    <w:rsid w:val="2F171C9D"/>
    <w:rsid w:val="2F45680A"/>
    <w:rsid w:val="2FFB15BE"/>
    <w:rsid w:val="3002294D"/>
    <w:rsid w:val="300A35B0"/>
    <w:rsid w:val="30A42599"/>
    <w:rsid w:val="30B50BEA"/>
    <w:rsid w:val="30DC4F4C"/>
    <w:rsid w:val="31003887"/>
    <w:rsid w:val="31132938"/>
    <w:rsid w:val="31682C84"/>
    <w:rsid w:val="318558C6"/>
    <w:rsid w:val="31B5579D"/>
    <w:rsid w:val="31CA7234"/>
    <w:rsid w:val="3200110E"/>
    <w:rsid w:val="32130E41"/>
    <w:rsid w:val="325B4596"/>
    <w:rsid w:val="32872F23"/>
    <w:rsid w:val="328A6C2A"/>
    <w:rsid w:val="32A93554"/>
    <w:rsid w:val="32D0288E"/>
    <w:rsid w:val="32D560F7"/>
    <w:rsid w:val="32EA32EC"/>
    <w:rsid w:val="3320599D"/>
    <w:rsid w:val="339C6C14"/>
    <w:rsid w:val="33A65CE5"/>
    <w:rsid w:val="33BB7FBE"/>
    <w:rsid w:val="33F702EF"/>
    <w:rsid w:val="341B3FDD"/>
    <w:rsid w:val="34730C0C"/>
    <w:rsid w:val="348953EB"/>
    <w:rsid w:val="34BE71FF"/>
    <w:rsid w:val="34F605A6"/>
    <w:rsid w:val="35137050"/>
    <w:rsid w:val="358D6E84"/>
    <w:rsid w:val="35EE36C5"/>
    <w:rsid w:val="36280C33"/>
    <w:rsid w:val="3652180C"/>
    <w:rsid w:val="36781CEB"/>
    <w:rsid w:val="367C4B66"/>
    <w:rsid w:val="36D16B63"/>
    <w:rsid w:val="36F6488E"/>
    <w:rsid w:val="36FD5C1C"/>
    <w:rsid w:val="372D1661"/>
    <w:rsid w:val="375717D0"/>
    <w:rsid w:val="37680AAC"/>
    <w:rsid w:val="3781745D"/>
    <w:rsid w:val="37AF0FEE"/>
    <w:rsid w:val="38422875"/>
    <w:rsid w:val="38A25677"/>
    <w:rsid w:val="393B0C7E"/>
    <w:rsid w:val="39557F91"/>
    <w:rsid w:val="39D74DD0"/>
    <w:rsid w:val="39DF3CFF"/>
    <w:rsid w:val="3A287454"/>
    <w:rsid w:val="3AD0151B"/>
    <w:rsid w:val="3AD60676"/>
    <w:rsid w:val="3B6E70E8"/>
    <w:rsid w:val="3B9F3746"/>
    <w:rsid w:val="3C3A521C"/>
    <w:rsid w:val="3C4A20B8"/>
    <w:rsid w:val="3C9801D6"/>
    <w:rsid w:val="3CAC611A"/>
    <w:rsid w:val="3CB054DF"/>
    <w:rsid w:val="3CCA20D8"/>
    <w:rsid w:val="3D262233"/>
    <w:rsid w:val="3D2B4A7E"/>
    <w:rsid w:val="3D2E2FD3"/>
    <w:rsid w:val="3D740DC6"/>
    <w:rsid w:val="3DA2751D"/>
    <w:rsid w:val="3DE713D4"/>
    <w:rsid w:val="3E0E29F7"/>
    <w:rsid w:val="3E263CAA"/>
    <w:rsid w:val="3E8A248B"/>
    <w:rsid w:val="3ECA13E6"/>
    <w:rsid w:val="3F1B4C51"/>
    <w:rsid w:val="3F241F48"/>
    <w:rsid w:val="3F5860E5"/>
    <w:rsid w:val="3F84512C"/>
    <w:rsid w:val="3FFA719D"/>
    <w:rsid w:val="4035505C"/>
    <w:rsid w:val="4061546E"/>
    <w:rsid w:val="40694322"/>
    <w:rsid w:val="40867D28"/>
    <w:rsid w:val="40D2591E"/>
    <w:rsid w:val="41061B71"/>
    <w:rsid w:val="41A9658E"/>
    <w:rsid w:val="41B415CD"/>
    <w:rsid w:val="41E225DE"/>
    <w:rsid w:val="42254279"/>
    <w:rsid w:val="428C475C"/>
    <w:rsid w:val="42CF2B62"/>
    <w:rsid w:val="42F8373B"/>
    <w:rsid w:val="42FF3FE9"/>
    <w:rsid w:val="42FF4ACA"/>
    <w:rsid w:val="436B7220"/>
    <w:rsid w:val="43882D11"/>
    <w:rsid w:val="43892764"/>
    <w:rsid w:val="438D20D6"/>
    <w:rsid w:val="4412165C"/>
    <w:rsid w:val="44507CD3"/>
    <w:rsid w:val="44A1052F"/>
    <w:rsid w:val="45023986"/>
    <w:rsid w:val="45462E84"/>
    <w:rsid w:val="45806396"/>
    <w:rsid w:val="465D4160"/>
    <w:rsid w:val="4662784A"/>
    <w:rsid w:val="46933EA7"/>
    <w:rsid w:val="46CE3131"/>
    <w:rsid w:val="46D06EA9"/>
    <w:rsid w:val="4746586E"/>
    <w:rsid w:val="47550B6D"/>
    <w:rsid w:val="47A44DC5"/>
    <w:rsid w:val="47A7327A"/>
    <w:rsid w:val="47B40579"/>
    <w:rsid w:val="47CF0F0F"/>
    <w:rsid w:val="47FC782A"/>
    <w:rsid w:val="481E3C44"/>
    <w:rsid w:val="48484C47"/>
    <w:rsid w:val="489130C1"/>
    <w:rsid w:val="491D1E84"/>
    <w:rsid w:val="49A056E1"/>
    <w:rsid w:val="49E62540"/>
    <w:rsid w:val="4A3B6D2F"/>
    <w:rsid w:val="4A572C2C"/>
    <w:rsid w:val="4AC960E9"/>
    <w:rsid w:val="4ACE1FB4"/>
    <w:rsid w:val="4AE20F59"/>
    <w:rsid w:val="4AF860B7"/>
    <w:rsid w:val="4B0D06CC"/>
    <w:rsid w:val="4B1F0AA3"/>
    <w:rsid w:val="4B242293"/>
    <w:rsid w:val="4B4B5CAA"/>
    <w:rsid w:val="4B595AED"/>
    <w:rsid w:val="4B8B7843"/>
    <w:rsid w:val="4BA95F1B"/>
    <w:rsid w:val="4C4775B8"/>
    <w:rsid w:val="4C6F3738"/>
    <w:rsid w:val="4C975D73"/>
    <w:rsid w:val="4CA637FF"/>
    <w:rsid w:val="4CB42DC9"/>
    <w:rsid w:val="4D132342"/>
    <w:rsid w:val="4D2B5402"/>
    <w:rsid w:val="4D6B7721"/>
    <w:rsid w:val="4D706CF0"/>
    <w:rsid w:val="4E616639"/>
    <w:rsid w:val="4E964534"/>
    <w:rsid w:val="4EA03605"/>
    <w:rsid w:val="4EB175C0"/>
    <w:rsid w:val="4ED20B50"/>
    <w:rsid w:val="4EE979C4"/>
    <w:rsid w:val="4EED19A3"/>
    <w:rsid w:val="4F3D3E15"/>
    <w:rsid w:val="4F426946"/>
    <w:rsid w:val="4FCF212F"/>
    <w:rsid w:val="4FDD43E5"/>
    <w:rsid w:val="501778F7"/>
    <w:rsid w:val="50245B70"/>
    <w:rsid w:val="502D711A"/>
    <w:rsid w:val="505043D5"/>
    <w:rsid w:val="50F70BD7"/>
    <w:rsid w:val="51167BAE"/>
    <w:rsid w:val="52097713"/>
    <w:rsid w:val="522E2CD6"/>
    <w:rsid w:val="52350508"/>
    <w:rsid w:val="528079D5"/>
    <w:rsid w:val="52D018DB"/>
    <w:rsid w:val="5329137C"/>
    <w:rsid w:val="53BB67EB"/>
    <w:rsid w:val="53BC2F4D"/>
    <w:rsid w:val="54300F87"/>
    <w:rsid w:val="54422A68"/>
    <w:rsid w:val="545A4256"/>
    <w:rsid w:val="54EF2BF0"/>
    <w:rsid w:val="555E1B24"/>
    <w:rsid w:val="55E36D45"/>
    <w:rsid w:val="563A7E9B"/>
    <w:rsid w:val="563D3E2F"/>
    <w:rsid w:val="565371AF"/>
    <w:rsid w:val="566015B6"/>
    <w:rsid w:val="568D26C1"/>
    <w:rsid w:val="56C67981"/>
    <w:rsid w:val="57160908"/>
    <w:rsid w:val="57254C9B"/>
    <w:rsid w:val="572826FA"/>
    <w:rsid w:val="573C6F6A"/>
    <w:rsid w:val="574A6804"/>
    <w:rsid w:val="574F7976"/>
    <w:rsid w:val="57C53ED7"/>
    <w:rsid w:val="583D1EC5"/>
    <w:rsid w:val="58F06F37"/>
    <w:rsid w:val="58FE1654"/>
    <w:rsid w:val="591973FE"/>
    <w:rsid w:val="593C03CE"/>
    <w:rsid w:val="59457283"/>
    <w:rsid w:val="59851D75"/>
    <w:rsid w:val="59E24AD2"/>
    <w:rsid w:val="5A1D3D5C"/>
    <w:rsid w:val="5A2570B4"/>
    <w:rsid w:val="5A422574"/>
    <w:rsid w:val="5AF727FF"/>
    <w:rsid w:val="5B01367D"/>
    <w:rsid w:val="5B435A44"/>
    <w:rsid w:val="5B6E3D22"/>
    <w:rsid w:val="5BA04C44"/>
    <w:rsid w:val="5BA069F2"/>
    <w:rsid w:val="5BB64468"/>
    <w:rsid w:val="5BC75FD9"/>
    <w:rsid w:val="5CA93FCD"/>
    <w:rsid w:val="5CB14C2F"/>
    <w:rsid w:val="5CD728E8"/>
    <w:rsid w:val="5CF76AE6"/>
    <w:rsid w:val="5D236733"/>
    <w:rsid w:val="5D255E9A"/>
    <w:rsid w:val="5D5A0E23"/>
    <w:rsid w:val="5DCC7F73"/>
    <w:rsid w:val="5E4F4700"/>
    <w:rsid w:val="5F17346F"/>
    <w:rsid w:val="5F230066"/>
    <w:rsid w:val="60AA3E6F"/>
    <w:rsid w:val="60C413D5"/>
    <w:rsid w:val="60EE0200"/>
    <w:rsid w:val="61B825BC"/>
    <w:rsid w:val="6206388A"/>
    <w:rsid w:val="620D71A2"/>
    <w:rsid w:val="623C31ED"/>
    <w:rsid w:val="624A3B5C"/>
    <w:rsid w:val="63057427"/>
    <w:rsid w:val="630D43EE"/>
    <w:rsid w:val="636B1FDC"/>
    <w:rsid w:val="6388493C"/>
    <w:rsid w:val="63B70D7D"/>
    <w:rsid w:val="640F6E0B"/>
    <w:rsid w:val="64340620"/>
    <w:rsid w:val="644545DB"/>
    <w:rsid w:val="64590086"/>
    <w:rsid w:val="648F3AA8"/>
    <w:rsid w:val="649165CE"/>
    <w:rsid w:val="64F46001"/>
    <w:rsid w:val="65850F41"/>
    <w:rsid w:val="659155FE"/>
    <w:rsid w:val="65B8702E"/>
    <w:rsid w:val="65D200F0"/>
    <w:rsid w:val="65E762A0"/>
    <w:rsid w:val="65F00576"/>
    <w:rsid w:val="6647794F"/>
    <w:rsid w:val="665C5C0C"/>
    <w:rsid w:val="66A23F66"/>
    <w:rsid w:val="66B429C1"/>
    <w:rsid w:val="66C51A03"/>
    <w:rsid w:val="66E33806"/>
    <w:rsid w:val="677733B4"/>
    <w:rsid w:val="67ED169D"/>
    <w:rsid w:val="68071723"/>
    <w:rsid w:val="68541290"/>
    <w:rsid w:val="686314D3"/>
    <w:rsid w:val="68AA0BDE"/>
    <w:rsid w:val="68C77CB4"/>
    <w:rsid w:val="68D31B75"/>
    <w:rsid w:val="68D93544"/>
    <w:rsid w:val="69586B5E"/>
    <w:rsid w:val="69A41DA4"/>
    <w:rsid w:val="69CA0448"/>
    <w:rsid w:val="69F61ED3"/>
    <w:rsid w:val="6A022F6E"/>
    <w:rsid w:val="6A152BF7"/>
    <w:rsid w:val="6A531ADF"/>
    <w:rsid w:val="6A6809E4"/>
    <w:rsid w:val="6A7774B8"/>
    <w:rsid w:val="6A902328"/>
    <w:rsid w:val="6B5B0B88"/>
    <w:rsid w:val="6B7D28AC"/>
    <w:rsid w:val="6BD64EC5"/>
    <w:rsid w:val="6BF121F9"/>
    <w:rsid w:val="6C04612D"/>
    <w:rsid w:val="6C066D46"/>
    <w:rsid w:val="6C9C3206"/>
    <w:rsid w:val="6CAF6B4A"/>
    <w:rsid w:val="6CDB429C"/>
    <w:rsid w:val="6CDF1345"/>
    <w:rsid w:val="6CFF5543"/>
    <w:rsid w:val="6D1E00BF"/>
    <w:rsid w:val="6D3C22F3"/>
    <w:rsid w:val="6D966B59"/>
    <w:rsid w:val="6DBE53FE"/>
    <w:rsid w:val="6DD461A9"/>
    <w:rsid w:val="6EBC4974"/>
    <w:rsid w:val="6ED44ED9"/>
    <w:rsid w:val="6EEB2FFD"/>
    <w:rsid w:val="6F0A08FB"/>
    <w:rsid w:val="6F1A36BA"/>
    <w:rsid w:val="6F1A6664"/>
    <w:rsid w:val="6F345978"/>
    <w:rsid w:val="6F54601A"/>
    <w:rsid w:val="6F571666"/>
    <w:rsid w:val="6FB24AEE"/>
    <w:rsid w:val="6FBC4FF3"/>
    <w:rsid w:val="701F03D6"/>
    <w:rsid w:val="70422316"/>
    <w:rsid w:val="70950698"/>
    <w:rsid w:val="709F5073"/>
    <w:rsid w:val="70BF59A7"/>
    <w:rsid w:val="71033854"/>
    <w:rsid w:val="7128301A"/>
    <w:rsid w:val="716167CC"/>
    <w:rsid w:val="71754026"/>
    <w:rsid w:val="719B7F30"/>
    <w:rsid w:val="71B66B18"/>
    <w:rsid w:val="72330169"/>
    <w:rsid w:val="726245AA"/>
    <w:rsid w:val="72914E8F"/>
    <w:rsid w:val="72952BD1"/>
    <w:rsid w:val="73133FC0"/>
    <w:rsid w:val="7332177F"/>
    <w:rsid w:val="73353A6C"/>
    <w:rsid w:val="73BF0CB3"/>
    <w:rsid w:val="753C59CD"/>
    <w:rsid w:val="7577036C"/>
    <w:rsid w:val="7597435D"/>
    <w:rsid w:val="75A373B3"/>
    <w:rsid w:val="75A86778"/>
    <w:rsid w:val="75EA3234"/>
    <w:rsid w:val="75F47C0F"/>
    <w:rsid w:val="76644024"/>
    <w:rsid w:val="76D417EE"/>
    <w:rsid w:val="774F24D8"/>
    <w:rsid w:val="777A05E8"/>
    <w:rsid w:val="77B04009"/>
    <w:rsid w:val="77E31CE9"/>
    <w:rsid w:val="77E37F3B"/>
    <w:rsid w:val="77F57C6E"/>
    <w:rsid w:val="78A0407E"/>
    <w:rsid w:val="78A31478"/>
    <w:rsid w:val="78FD327E"/>
    <w:rsid w:val="79256331"/>
    <w:rsid w:val="79C30024"/>
    <w:rsid w:val="7A68361F"/>
    <w:rsid w:val="7AD1051F"/>
    <w:rsid w:val="7B4D01D8"/>
    <w:rsid w:val="7B963516"/>
    <w:rsid w:val="7C977546"/>
    <w:rsid w:val="7D1868D9"/>
    <w:rsid w:val="7D2F0542"/>
    <w:rsid w:val="7D360B0D"/>
    <w:rsid w:val="7D39684F"/>
    <w:rsid w:val="7D480840"/>
    <w:rsid w:val="7D807FDA"/>
    <w:rsid w:val="7DD87E16"/>
    <w:rsid w:val="7DE976BB"/>
    <w:rsid w:val="7E3808B5"/>
    <w:rsid w:val="7E7F64E4"/>
    <w:rsid w:val="7EAD3464"/>
    <w:rsid w:val="7EBA29B4"/>
    <w:rsid w:val="7EC65EC0"/>
    <w:rsid w:val="7F34107C"/>
    <w:rsid w:val="7F985AAF"/>
    <w:rsid w:val="7F9F0B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snapToGrid w:val="0"/>
      <w:ind w:firstLine="556"/>
    </w:pPr>
    <w:rPr>
      <w:rFonts w:ascii="仿宋_GB2312" w:hAnsi="Times New Roman" w:eastAsia="仿宋_GB2312"/>
      <w:szCs w:val="20"/>
      <w:lang w:val="zh-CN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line="600" w:lineRule="exact"/>
      <w:ind w:firstLine="630"/>
    </w:pPr>
    <w:rPr>
      <w:rFonts w:eastAsia="方正仿宋简体"/>
      <w:sz w:val="32"/>
    </w:rPr>
  </w:style>
  <w:style w:type="paragraph" w:styleId="5">
    <w:name w:val="footer"/>
    <w:basedOn w:val="1"/>
    <w:link w:val="13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next w:val="3"/>
    <w:qFormat/>
    <w:uiPriority w:val="0"/>
    <w:pPr>
      <w:spacing w:after="120"/>
      <w:ind w:left="420" w:leftChars="200" w:firstLine="420"/>
    </w:pPr>
  </w:style>
  <w:style w:type="table" w:styleId="9">
    <w:name w:val="Table Grid"/>
    <w:basedOn w:val="8"/>
    <w:autoRedefine/>
    <w:qFormat/>
    <w:locked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qFormat/>
    <w:locked/>
    <w:uiPriority w:val="0"/>
    <w:rPr>
      <w:i/>
    </w:rPr>
  </w:style>
  <w:style w:type="character" w:customStyle="1" w:styleId="12">
    <w:name w:val="页眉 Char"/>
    <w:basedOn w:val="10"/>
    <w:link w:val="6"/>
    <w:autoRedefine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5"/>
    <w:autoRedefine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18215578689\AppData\Roaming\kingsoft\office6\templates\download\35548ea3-a6ce-4fe6-9a15-9d0372d372c8\&#24212;&#32856;&#30331;&#35760;&#3492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9B3130-DCD6-464F-927B-ED5E829CE6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应聘登记表.docx</Template>
  <Pages>2</Pages>
  <Words>445</Words>
  <Characters>474</Characters>
  <Lines>7</Lines>
  <Paragraphs>2</Paragraphs>
  <TotalTime>0</TotalTime>
  <ScaleCrop>false</ScaleCrop>
  <LinksUpToDate>false</LinksUpToDate>
  <CharactersWithSpaces>638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2024-05-08T03:08:00Z</dcterms:created>
  <dc:creator>超逸</dc:creator>
  <cp:lastModifiedBy>陈鹤丹</cp:lastModifiedBy>
  <cp:lastPrinted>2024-11-01T09:43:00Z</cp:lastPrinted>
  <dcterms:modified xsi:type="dcterms:W3CDTF">2025-09-17T01:45:10Z</dcterms:modified>
  <dc:title>湖 北 泰 达 物 流 有 限 公 司</dc:title>
  <cp:revision>222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v1.0_mb_cDVIEOR8eFvi7NeZScrx4A==</vt:lpwstr>
  </property>
  <property fmtid="{D5CDD505-2E9C-101B-9397-08002B2CF9AE}" pid="4" name="ICV">
    <vt:lpwstr>DAD61A64B7E248A79AB3611466B62420_13</vt:lpwstr>
  </property>
  <property fmtid="{D5CDD505-2E9C-101B-9397-08002B2CF9AE}" pid="5" name="KSOTemplateDocerSaveRecord">
    <vt:lpwstr>eyJoZGlkIjoiOGFjNzkzMzVjOTEwZmVlMzI0ZjNmNTUxZjc4MzFkZmQiLCJ1c2VySWQiOiIxMjk4MzUxMDA2In0=</vt:lpwstr>
  </property>
</Properties>
</file>