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9DCB6C7">
      <w:pPr>
        <w:widowControl/>
        <w:tabs>
          <w:tab w:val="left" w:pos="1384"/>
          <w:tab w:val="left" w:pos="2460"/>
          <w:tab w:val="left" w:pos="7219"/>
          <w:tab w:val="left" w:pos="8452"/>
          <w:tab w:val="left" w:pos="9528"/>
          <w:tab w:val="left" w:pos="10804"/>
        </w:tabs>
        <w:jc w:val="center"/>
        <w:rPr>
          <w:rFonts w:ascii="微软雅黑" w:hAnsi="微软雅黑" w:eastAsia="微软雅黑" w:cs="Arial"/>
          <w:bCs/>
          <w:kern w:val="0"/>
          <w:sz w:val="18"/>
          <w:szCs w:val="18"/>
        </w:rPr>
      </w:pPr>
      <w:bookmarkStart w:id="1" w:name="_GoBack"/>
      <w:bookmarkEnd w:id="1"/>
      <w:r>
        <w:rPr>
          <w:rFonts w:ascii="微软雅黑" w:hAnsi="微软雅黑" w:eastAsia="微软雅黑" w:cs="Arial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4989195</wp:posOffset>
                </wp:positionH>
                <wp:positionV relativeFrom="paragraph">
                  <wp:posOffset>149225</wp:posOffset>
                </wp:positionV>
                <wp:extent cx="1028700" cy="1109980"/>
                <wp:effectExtent l="4445" t="5080" r="14605" b="8890"/>
                <wp:wrapNone/>
                <wp:docPr id="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109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4BFEE1F">
                            <w:pPr>
                              <w:spacing w:line="240" w:lineRule="atLeast"/>
                              <w:jc w:val="center"/>
                              <w:rPr>
                                <w:rFonts w:hint="eastAsia" w:ascii="微软雅黑" w:hAnsi="微软雅黑" w:eastAsia="微软雅黑" w:cs="Arial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kern w:val="0"/>
                                <w:sz w:val="18"/>
                                <w:szCs w:val="18"/>
                              </w:rPr>
                              <w:t>个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auto"/>
                                <w:kern w:val="0"/>
                                <w:sz w:val="18"/>
                                <w:szCs w:val="18"/>
                              </w:rPr>
                              <w:t>人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auto"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白底</w:t>
                            </w:r>
                          </w:p>
                          <w:p w14:paraId="48E61AE2">
                            <w:pPr>
                              <w:spacing w:line="240" w:lineRule="atLeast"/>
                              <w:jc w:val="center"/>
                              <w:rPr>
                                <w:rFonts w:ascii="微软雅黑" w:hAnsi="微软雅黑" w:eastAsia="微软雅黑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kern w:val="0"/>
                                <w:sz w:val="18"/>
                                <w:szCs w:val="18"/>
                              </w:rPr>
                              <w:t>免冠证件照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392.85pt;margin-top:11.75pt;height:87.4pt;width:81pt;z-index:251659264;v-text-anchor:middle;mso-width-relative:page;mso-height-relative:page;" filled="f" stroked="t" coordsize="21600,21600" o:gfxdata="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XFEO/ZAAAACgEAAA8AAAAAAAAAAQAgAAAAIgAAAGRycy9kb3ducmV2LnhtbFBLAQIU&#10;ABQAAAAIAIdO4kCzWQRBKwIAAFcEAAAOAAAAAAAAAAEAIAAAACgBAABkcnMvZTJvRG9jLnhtbFBL&#10;BQYAAAAABgAGAFkBAADFBQAAAAA=&#10;">
                <v:fill on="f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4BFEE1F">
                      <w:pPr>
                        <w:spacing w:line="240" w:lineRule="atLeast"/>
                        <w:jc w:val="center"/>
                        <w:rPr>
                          <w:rFonts w:hint="eastAsia" w:ascii="微软雅黑" w:hAnsi="微软雅黑" w:eastAsia="微软雅黑" w:cs="Arial"/>
                          <w:kern w:val="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kern w:val="0"/>
                          <w:sz w:val="18"/>
                          <w:szCs w:val="18"/>
                        </w:rPr>
                        <w:t>个</w:t>
                      </w:r>
                      <w:r>
                        <w:rPr>
                          <w:rFonts w:hint="eastAsia" w:ascii="微软雅黑" w:hAnsi="微软雅黑" w:eastAsia="微软雅黑" w:cs="Arial"/>
                          <w:color w:val="auto"/>
                          <w:kern w:val="0"/>
                          <w:sz w:val="18"/>
                          <w:szCs w:val="18"/>
                        </w:rPr>
                        <w:t>人</w:t>
                      </w:r>
                      <w:r>
                        <w:rPr>
                          <w:rFonts w:hint="eastAsia" w:ascii="微软雅黑" w:hAnsi="微软雅黑" w:eastAsia="微软雅黑" w:cs="Arial"/>
                          <w:color w:val="auto"/>
                          <w:kern w:val="0"/>
                          <w:sz w:val="18"/>
                          <w:szCs w:val="18"/>
                          <w:lang w:val="en-US" w:eastAsia="zh-CN"/>
                        </w:rPr>
                        <w:t>白底</w:t>
                      </w:r>
                    </w:p>
                    <w:p w14:paraId="48E61AE2">
                      <w:pPr>
                        <w:spacing w:line="240" w:lineRule="atLeast"/>
                        <w:jc w:val="center"/>
                        <w:rPr>
                          <w:rFonts w:ascii="微软雅黑" w:hAnsi="微软雅黑" w:eastAsia="微软雅黑" w:cs="Arial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kern w:val="0"/>
                          <w:sz w:val="18"/>
                          <w:szCs w:val="18"/>
                        </w:rPr>
                        <w:t>免冠证件照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hAnsi="微软雅黑" w:eastAsia="微软雅黑" w:cs="Arial"/>
          <w:b/>
          <w:bCs/>
          <w:kern w:val="0"/>
          <w:sz w:val="28"/>
          <w:szCs w:val="28"/>
        </w:rPr>
        <w:t>应聘</w:t>
      </w:r>
      <w:r>
        <w:rPr>
          <w:rFonts w:hint="eastAsia" w:ascii="微软雅黑" w:hAnsi="微软雅黑" w:eastAsia="微软雅黑" w:cs="Arial"/>
          <w:b/>
          <w:bCs/>
          <w:kern w:val="0"/>
          <w:sz w:val="28"/>
          <w:szCs w:val="28"/>
        </w:rPr>
        <w:t>简历</w:t>
      </w:r>
      <w:r>
        <w:rPr>
          <w:rFonts w:ascii="微软雅黑" w:hAnsi="微软雅黑" w:eastAsia="微软雅黑" w:cs="Arial"/>
          <w:b/>
          <w:bCs/>
          <w:kern w:val="0"/>
          <w:sz w:val="28"/>
          <w:szCs w:val="28"/>
        </w:rPr>
        <w:t>表</w:t>
      </w:r>
      <w:bookmarkStart w:id="0" w:name="RANGE!A1:J45"/>
      <w:bookmarkEnd w:id="0"/>
    </w:p>
    <w:p w14:paraId="6FC6445B">
      <w:pPr>
        <w:widowControl/>
        <w:tabs>
          <w:tab w:val="left" w:pos="3276"/>
          <w:tab w:val="left" w:pos="7219"/>
          <w:tab w:val="left" w:pos="10804"/>
        </w:tabs>
        <w:jc w:val="left"/>
        <w:rPr>
          <w:rFonts w:ascii="微软雅黑" w:hAnsi="微软雅黑" w:eastAsia="微软雅黑" w:cs="Arial"/>
          <w:bCs/>
          <w:kern w:val="0"/>
          <w:sz w:val="18"/>
          <w:szCs w:val="18"/>
        </w:rPr>
      </w:pPr>
    </w:p>
    <w:p w14:paraId="6EB1D358">
      <w:pPr>
        <w:widowControl/>
        <w:tabs>
          <w:tab w:val="left" w:pos="3276"/>
          <w:tab w:val="left" w:pos="7219"/>
          <w:tab w:val="left" w:pos="10804"/>
        </w:tabs>
        <w:jc w:val="left"/>
        <w:rPr>
          <w:rFonts w:ascii="微软雅黑" w:hAnsi="微软雅黑" w:eastAsia="微软雅黑" w:cs="Arial"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Cs/>
          <w:kern w:val="0"/>
          <w:sz w:val="18"/>
          <w:szCs w:val="18"/>
        </w:rPr>
        <w:t>以下所有信息将成为面试与</w:t>
      </w:r>
      <w:r>
        <w:rPr>
          <w:rFonts w:hint="eastAsia" w:ascii="微软雅黑" w:hAnsi="微软雅黑" w:eastAsia="微软雅黑" w:cs="Arial"/>
          <w:bCs/>
          <w:kern w:val="0"/>
          <w:sz w:val="18"/>
          <w:szCs w:val="18"/>
        </w:rPr>
        <w:t>甄选</w:t>
      </w:r>
      <w:r>
        <w:rPr>
          <w:rFonts w:ascii="微软雅黑" w:hAnsi="微软雅黑" w:eastAsia="微软雅黑" w:cs="Arial"/>
          <w:bCs/>
          <w:kern w:val="0"/>
          <w:sz w:val="18"/>
          <w:szCs w:val="18"/>
        </w:rPr>
        <w:t>的重要依据，请据实详细填写。</w:t>
      </w:r>
    </w:p>
    <w:p w14:paraId="7D0FFBE3">
      <w:pPr>
        <w:widowControl/>
        <w:tabs>
          <w:tab w:val="left" w:pos="3276"/>
          <w:tab w:val="left" w:pos="6800"/>
          <w:tab w:val="left" w:pos="10804"/>
        </w:tabs>
        <w:spacing w:before="156" w:beforeLines="50"/>
        <w:rPr>
          <w:rFonts w:ascii="微软雅黑" w:hAnsi="微软雅黑" w:eastAsia="微软雅黑" w:cs="Arial"/>
          <w:kern w:val="0"/>
          <w:sz w:val="24"/>
          <w:u w:val="single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应聘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val="en-US" w:eastAsia="zh-CN"/>
        </w:rPr>
        <w:t>部门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：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</w:t>
      </w:r>
      <w:r>
        <w:rPr>
          <w:rFonts w:hint="eastAsia" w:ascii="微软雅黑" w:hAnsi="微软雅黑" w:eastAsia="微软雅黑" w:cs="Arial"/>
          <w:kern w:val="0"/>
          <w:sz w:val="18"/>
          <w:szCs w:val="18"/>
          <w:u w:val="single"/>
        </w:rPr>
        <w:t xml:space="preserve">                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 </w:t>
      </w:r>
      <w:r>
        <w:rPr>
          <w:rFonts w:hint="eastAsia" w:ascii="微软雅黑" w:hAnsi="微软雅黑" w:eastAsia="微软雅黑" w:cs="Arial"/>
          <w:b/>
          <w:bCs/>
          <w:kern w:val="0"/>
          <w:sz w:val="20"/>
          <w:szCs w:val="20"/>
        </w:rPr>
        <w:t xml:space="preserve">  </w:t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应聘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岗位：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 </w:t>
      </w:r>
      <w:r>
        <w:rPr>
          <w:rFonts w:hint="eastAsia" w:ascii="微软雅黑" w:hAnsi="微软雅黑" w:eastAsia="微软雅黑" w:cs="Arial"/>
          <w:kern w:val="0"/>
          <w:sz w:val="18"/>
          <w:szCs w:val="18"/>
          <w:u w:val="single"/>
        </w:rPr>
        <w:t xml:space="preserve">                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</w:t>
      </w:r>
    </w:p>
    <w:p w14:paraId="563A1A1B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个人基本资料</w:t>
      </w:r>
    </w:p>
    <w:tbl>
      <w:tblPr>
        <w:tblStyle w:val="4"/>
        <w:tblW w:w="4991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9"/>
        <w:gridCol w:w="830"/>
        <w:gridCol w:w="1003"/>
        <w:gridCol w:w="1853"/>
        <w:gridCol w:w="2621"/>
      </w:tblGrid>
      <w:tr w14:paraId="534AA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94" w:type="pct"/>
            <w:vAlign w:val="center"/>
          </w:tcPr>
          <w:p w14:paraId="490C8638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bCs/>
                <w:kern w:val="0"/>
                <w:sz w:val="18"/>
                <w:szCs w:val="18"/>
              </w:rPr>
              <w:t>姓名</w:t>
            </w:r>
            <w:r>
              <w:rPr>
                <w:rFonts w:hint="eastAsia" w:ascii="微软雅黑" w:hAnsi="微软雅黑" w:eastAsia="微软雅黑" w:cs="Arial"/>
                <w:bCs/>
                <w:kern w:val="0"/>
                <w:sz w:val="18"/>
                <w:szCs w:val="18"/>
              </w:rPr>
              <w:t>：</w:t>
            </w:r>
          </w:p>
        </w:tc>
        <w:tc>
          <w:tcPr>
            <w:tcW w:w="932" w:type="pct"/>
            <w:gridSpan w:val="2"/>
            <w:vAlign w:val="center"/>
          </w:tcPr>
          <w:p w14:paraId="206961A0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性别：</w:t>
            </w:r>
          </w:p>
        </w:tc>
        <w:tc>
          <w:tcPr>
            <w:tcW w:w="942" w:type="pct"/>
            <w:vAlign w:val="center"/>
          </w:tcPr>
          <w:p w14:paraId="2703CBA7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民族：</w:t>
            </w:r>
          </w:p>
        </w:tc>
        <w:tc>
          <w:tcPr>
            <w:tcW w:w="1330" w:type="pct"/>
            <w:vAlign w:val="center"/>
          </w:tcPr>
          <w:p w14:paraId="265869D1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政治面貌：</w:t>
            </w:r>
          </w:p>
        </w:tc>
      </w:tr>
      <w:tr w14:paraId="70631A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94" w:type="pct"/>
            <w:vAlign w:val="center"/>
          </w:tcPr>
          <w:p w14:paraId="6C728F55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婚姻状况：</w:t>
            </w:r>
          </w:p>
        </w:tc>
        <w:tc>
          <w:tcPr>
            <w:tcW w:w="932" w:type="pct"/>
            <w:gridSpan w:val="2"/>
            <w:vAlign w:val="center"/>
          </w:tcPr>
          <w:p w14:paraId="1EF5B419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>年龄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  <w:tc>
          <w:tcPr>
            <w:tcW w:w="2273" w:type="pct"/>
            <w:gridSpan w:val="2"/>
            <w:vAlign w:val="center"/>
          </w:tcPr>
          <w:p w14:paraId="70E5240E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首次参加工作时间：</w:t>
            </w:r>
          </w:p>
        </w:tc>
      </w:tr>
      <w:tr w14:paraId="05DB92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94" w:type="pct"/>
            <w:vAlign w:val="center"/>
          </w:tcPr>
          <w:p w14:paraId="02E1D411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>职称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  <w:tc>
          <w:tcPr>
            <w:tcW w:w="932" w:type="pct"/>
            <w:gridSpan w:val="2"/>
            <w:vAlign w:val="center"/>
          </w:tcPr>
          <w:p w14:paraId="2E79535B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证件类型：</w:t>
            </w:r>
          </w:p>
        </w:tc>
        <w:tc>
          <w:tcPr>
            <w:tcW w:w="2273" w:type="pct"/>
            <w:gridSpan w:val="2"/>
            <w:vAlign w:val="center"/>
          </w:tcPr>
          <w:p w14:paraId="4C87EEE7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证件号码：</w:t>
            </w:r>
          </w:p>
        </w:tc>
      </w:tr>
      <w:tr w14:paraId="3192A7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5"/>
            <w:vAlign w:val="center"/>
          </w:tcPr>
          <w:p w14:paraId="5A941AD8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>籍贯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：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                                    户籍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所在地：</w:t>
            </w:r>
          </w:p>
        </w:tc>
      </w:tr>
      <w:tr w14:paraId="3C3737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5"/>
            <w:vAlign w:val="center"/>
          </w:tcPr>
          <w:p w14:paraId="3E74FDA9">
            <w:pPr>
              <w:widowControl/>
              <w:tabs>
                <w:tab w:val="left" w:pos="4381"/>
                <w:tab w:val="left" w:pos="6114"/>
                <w:tab w:val="left" w:pos="7219"/>
                <w:tab w:val="left" w:pos="8452"/>
                <w:tab w:val="left" w:pos="9528"/>
                <w:tab w:val="left" w:pos="10804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现居住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地址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</w:tr>
      <w:tr w14:paraId="5C0554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16" w:type="pct"/>
            <w:gridSpan w:val="2"/>
            <w:vAlign w:val="center"/>
          </w:tcPr>
          <w:p w14:paraId="43C5D978">
            <w:pPr>
              <w:widowControl/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手机号码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  <w:tc>
          <w:tcPr>
            <w:tcW w:w="2783" w:type="pct"/>
            <w:gridSpan w:val="3"/>
            <w:vAlign w:val="center"/>
          </w:tcPr>
          <w:p w14:paraId="7DFF699F">
            <w:pPr>
              <w:widowControl/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电子邮箱：</w:t>
            </w:r>
          </w:p>
        </w:tc>
      </w:tr>
      <w:tr w14:paraId="47E7D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216" w:type="pct"/>
            <w:gridSpan w:val="2"/>
            <w:vAlign w:val="center"/>
          </w:tcPr>
          <w:p w14:paraId="7A7413A4">
            <w:pPr>
              <w:widowControl/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紧急联系人：</w:t>
            </w:r>
          </w:p>
        </w:tc>
        <w:tc>
          <w:tcPr>
            <w:tcW w:w="2783" w:type="pct"/>
            <w:gridSpan w:val="3"/>
            <w:vAlign w:val="center"/>
          </w:tcPr>
          <w:p w14:paraId="069B0358">
            <w:pPr>
              <w:widowControl/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联系电话：</w:t>
            </w:r>
          </w:p>
        </w:tc>
      </w:tr>
    </w:tbl>
    <w:p w14:paraId="0197765A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 xml:space="preserve"> 教育背景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（</w:t>
      </w:r>
      <w:r>
        <w:rPr>
          <w:rFonts w:hint="eastAsia" w:ascii="微软雅黑" w:hAnsi="微软雅黑" w:eastAsia="微软雅黑" w:cs="Arial"/>
          <w:kern w:val="0"/>
          <w:sz w:val="18"/>
          <w:szCs w:val="18"/>
        </w:rPr>
        <w:t>从高中填起，请依学历由高到低先后顺序列出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）</w:t>
      </w:r>
    </w:p>
    <w:tbl>
      <w:tblPr>
        <w:tblStyle w:val="4"/>
        <w:tblW w:w="49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575"/>
        <w:gridCol w:w="2187"/>
        <w:gridCol w:w="1272"/>
        <w:gridCol w:w="1481"/>
        <w:gridCol w:w="1853"/>
      </w:tblGrid>
      <w:tr w14:paraId="58A34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74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0EDA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800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F50FF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学校名称</w:t>
            </w:r>
          </w:p>
        </w:tc>
        <w:tc>
          <w:tcPr>
            <w:tcW w:w="1111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B830E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专业</w:t>
            </w:r>
          </w:p>
        </w:tc>
        <w:tc>
          <w:tcPr>
            <w:tcW w:w="646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5AC23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学历</w:t>
            </w:r>
          </w:p>
        </w:tc>
        <w:tc>
          <w:tcPr>
            <w:tcW w:w="752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F86F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学位</w:t>
            </w:r>
          </w:p>
        </w:tc>
        <w:tc>
          <w:tcPr>
            <w:tcW w:w="941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14F7651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hint="eastAsia"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导师姓名/获得奖项</w:t>
            </w:r>
          </w:p>
        </w:tc>
      </w:tr>
      <w:tr w14:paraId="622CF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4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3657C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D10B27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7909A7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D659B2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CA43F5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2A59902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57D5F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4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816E2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037917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999486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C564F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CCB9B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2DB62DB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392B2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4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3CE80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B18C831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FDC142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CE0E82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DB1E6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50594F7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2DE49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4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top"/>
          </w:tcPr>
          <w:p w14:paraId="4601919E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top"/>
          </w:tcPr>
          <w:p w14:paraId="74F4AFD6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top"/>
          </w:tcPr>
          <w:p w14:paraId="5469F0D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646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top"/>
          </w:tcPr>
          <w:p w14:paraId="308367EE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752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top"/>
          </w:tcPr>
          <w:p w14:paraId="17B3C59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2456E589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</w:tbl>
    <w:p w14:paraId="5A62C3D1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工作经历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（</w:t>
      </w:r>
      <w:r>
        <w:rPr>
          <w:rFonts w:hint="eastAsia" w:ascii="微软雅黑" w:hAnsi="微软雅黑" w:eastAsia="微软雅黑" w:cs="Arial"/>
          <w:kern w:val="0"/>
          <w:sz w:val="18"/>
          <w:szCs w:val="18"/>
        </w:rPr>
        <w:t>从毕业后填起，请依先后顺序列出，各段经历起始时间应相互衔接如空档3个月以上，请注明原因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）</w:t>
      </w:r>
    </w:p>
    <w:tbl>
      <w:tblPr>
        <w:tblStyle w:val="4"/>
        <w:tblW w:w="4994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2731"/>
        <w:gridCol w:w="1636"/>
        <w:gridCol w:w="1910"/>
        <w:gridCol w:w="1929"/>
      </w:tblGrid>
      <w:tr w14:paraId="47C4A4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center"/>
          </w:tcPr>
          <w:p w14:paraId="0C266EC1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1387" w:type="pct"/>
            <w:tcBorders>
              <w:tl2br w:val="nil"/>
              <w:tr2bl w:val="nil"/>
            </w:tcBorders>
            <w:vAlign w:val="center"/>
          </w:tcPr>
          <w:p w14:paraId="08FB059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831" w:type="pct"/>
            <w:tcBorders>
              <w:tl2br w:val="nil"/>
              <w:tr2bl w:val="nil"/>
            </w:tcBorders>
            <w:vAlign w:val="center"/>
          </w:tcPr>
          <w:p w14:paraId="01FC29FF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职位</w:t>
            </w:r>
          </w:p>
        </w:tc>
        <w:tc>
          <w:tcPr>
            <w:tcW w:w="970" w:type="pct"/>
            <w:tcBorders>
              <w:tl2br w:val="nil"/>
              <w:tr2bl w:val="nil"/>
            </w:tcBorders>
            <w:vAlign w:val="center"/>
          </w:tcPr>
          <w:p w14:paraId="2402AEB3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工作职责</w:t>
            </w:r>
          </w:p>
        </w:tc>
        <w:tc>
          <w:tcPr>
            <w:tcW w:w="979" w:type="pct"/>
            <w:tcBorders>
              <w:tl2br w:val="nil"/>
              <w:tr2bl w:val="nil"/>
            </w:tcBorders>
            <w:vAlign w:val="center"/>
          </w:tcPr>
          <w:p w14:paraId="0CF0BAAC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离职原因</w:t>
            </w:r>
          </w:p>
        </w:tc>
      </w:tr>
      <w:tr w14:paraId="0471B2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00CEC16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tcBorders>
              <w:tl2br w:val="nil"/>
              <w:tr2bl w:val="nil"/>
            </w:tcBorders>
            <w:vAlign w:val="top"/>
          </w:tcPr>
          <w:p w14:paraId="17B8BC4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609C495F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0" w:type="pct"/>
            <w:tcBorders>
              <w:tl2br w:val="nil"/>
              <w:tr2bl w:val="nil"/>
            </w:tcBorders>
            <w:vAlign w:val="top"/>
          </w:tcPr>
          <w:p w14:paraId="730FE38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vAlign w:val="top"/>
          </w:tcPr>
          <w:p w14:paraId="17DF350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6ABB76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061DB3C3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tcBorders>
              <w:tl2br w:val="nil"/>
              <w:tr2bl w:val="nil"/>
            </w:tcBorders>
            <w:vAlign w:val="top"/>
          </w:tcPr>
          <w:p w14:paraId="4C75AA59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4A64746C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0" w:type="pct"/>
            <w:tcBorders>
              <w:tl2br w:val="nil"/>
              <w:tr2bl w:val="nil"/>
            </w:tcBorders>
            <w:vAlign w:val="top"/>
          </w:tcPr>
          <w:p w14:paraId="536DFFFF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vAlign w:val="top"/>
          </w:tcPr>
          <w:p w14:paraId="74511BFA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62EB4A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746C57E3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tcBorders>
              <w:tl2br w:val="nil"/>
              <w:tr2bl w:val="nil"/>
            </w:tcBorders>
            <w:vAlign w:val="top"/>
          </w:tcPr>
          <w:p w14:paraId="3509F7FF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63216CE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0" w:type="pct"/>
            <w:tcBorders>
              <w:tl2br w:val="nil"/>
              <w:tr2bl w:val="nil"/>
            </w:tcBorders>
            <w:vAlign w:val="top"/>
          </w:tcPr>
          <w:p w14:paraId="4E03A675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vAlign w:val="top"/>
          </w:tcPr>
          <w:p w14:paraId="1ED7BF64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75D4B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2F6F4896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tcBorders>
              <w:tl2br w:val="nil"/>
              <w:tr2bl w:val="nil"/>
            </w:tcBorders>
            <w:vAlign w:val="top"/>
          </w:tcPr>
          <w:p w14:paraId="0441B64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3B234D75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0" w:type="pct"/>
            <w:tcBorders>
              <w:tl2br w:val="nil"/>
              <w:tr2bl w:val="nil"/>
            </w:tcBorders>
            <w:vAlign w:val="top"/>
          </w:tcPr>
          <w:p w14:paraId="599BD032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vAlign w:val="top"/>
          </w:tcPr>
          <w:p w14:paraId="5657DB7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1B024B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3622688E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387" w:type="pct"/>
            <w:tcBorders>
              <w:tl2br w:val="nil"/>
              <w:tr2bl w:val="nil"/>
            </w:tcBorders>
            <w:vAlign w:val="top"/>
          </w:tcPr>
          <w:p w14:paraId="5A9C456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vAlign w:val="top"/>
          </w:tcPr>
          <w:p w14:paraId="182410F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0" w:type="pct"/>
            <w:tcBorders>
              <w:tl2br w:val="nil"/>
              <w:tr2bl w:val="nil"/>
            </w:tcBorders>
            <w:vAlign w:val="top"/>
          </w:tcPr>
          <w:p w14:paraId="03FF5157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979" w:type="pct"/>
            <w:tcBorders>
              <w:tl2br w:val="nil"/>
              <w:tr2bl w:val="nil"/>
            </w:tcBorders>
            <w:vAlign w:val="top"/>
          </w:tcPr>
          <w:p w14:paraId="71F368AC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</w:tbl>
    <w:p w14:paraId="310A206F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val="en-US" w:eastAsia="zh-CN"/>
        </w:rPr>
        <w:t>培训和项目经历</w:t>
      </w:r>
    </w:p>
    <w:tbl>
      <w:tblPr>
        <w:tblStyle w:val="4"/>
        <w:tblW w:w="4986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4363"/>
        <w:gridCol w:w="3834"/>
      </w:tblGrid>
      <w:tr w14:paraId="13DFA7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29" w:type="pct"/>
            <w:tcBorders>
              <w:tl2br w:val="nil"/>
              <w:tr2bl w:val="nil"/>
            </w:tcBorders>
            <w:vAlign w:val="center"/>
          </w:tcPr>
          <w:p w14:paraId="441FEFF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起止年月</w:t>
            </w:r>
          </w:p>
        </w:tc>
        <w:tc>
          <w:tcPr>
            <w:tcW w:w="2219" w:type="pct"/>
            <w:tcBorders>
              <w:tl2br w:val="nil"/>
              <w:tr2bl w:val="nil"/>
            </w:tcBorders>
            <w:vAlign w:val="center"/>
          </w:tcPr>
          <w:p w14:paraId="5B0514A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>培训或项目名称</w:t>
            </w:r>
          </w:p>
        </w:tc>
        <w:tc>
          <w:tcPr>
            <w:tcW w:w="1950" w:type="pct"/>
            <w:tcBorders>
              <w:tl2br w:val="nil"/>
              <w:tr2bl w:val="nil"/>
            </w:tcBorders>
            <w:vAlign w:val="center"/>
          </w:tcPr>
          <w:p w14:paraId="57D2836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hint="eastAsia" w:ascii="微软雅黑" w:hAnsi="微软雅黑" w:eastAsia="微软雅黑" w:cs="Arial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Arial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成果</w:t>
            </w:r>
          </w:p>
        </w:tc>
      </w:tr>
      <w:tr w14:paraId="2A5AFA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29" w:type="pct"/>
            <w:tcBorders>
              <w:tl2br w:val="nil"/>
              <w:tr2bl w:val="nil"/>
            </w:tcBorders>
            <w:vAlign w:val="top"/>
          </w:tcPr>
          <w:p w14:paraId="717FBC11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2219" w:type="pct"/>
            <w:tcBorders>
              <w:tl2br w:val="nil"/>
              <w:tr2bl w:val="nil"/>
            </w:tcBorders>
            <w:vAlign w:val="top"/>
          </w:tcPr>
          <w:p w14:paraId="1DBA839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950" w:type="pct"/>
            <w:tcBorders>
              <w:tl2br w:val="nil"/>
              <w:tr2bl w:val="nil"/>
            </w:tcBorders>
            <w:vAlign w:val="top"/>
          </w:tcPr>
          <w:p w14:paraId="1AEB0DA3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151D99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29" w:type="pct"/>
            <w:tcBorders>
              <w:tl2br w:val="nil"/>
              <w:tr2bl w:val="nil"/>
            </w:tcBorders>
            <w:vAlign w:val="top"/>
          </w:tcPr>
          <w:p w14:paraId="70CBAC3D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2219" w:type="pct"/>
            <w:tcBorders>
              <w:tl2br w:val="nil"/>
              <w:tr2bl w:val="nil"/>
            </w:tcBorders>
            <w:vAlign w:val="top"/>
          </w:tcPr>
          <w:p w14:paraId="4B20DB98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950" w:type="pct"/>
            <w:tcBorders>
              <w:tl2br w:val="nil"/>
              <w:tr2bl w:val="nil"/>
            </w:tcBorders>
            <w:vAlign w:val="top"/>
          </w:tcPr>
          <w:p w14:paraId="13DC9F30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  <w:tr w14:paraId="32D969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29" w:type="pct"/>
            <w:tcBorders>
              <w:tl2br w:val="nil"/>
              <w:tr2bl w:val="nil"/>
            </w:tcBorders>
            <w:vAlign w:val="top"/>
          </w:tcPr>
          <w:p w14:paraId="32492E9B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2219" w:type="pct"/>
            <w:tcBorders>
              <w:tl2br w:val="nil"/>
              <w:tr2bl w:val="nil"/>
            </w:tcBorders>
            <w:vAlign w:val="top"/>
          </w:tcPr>
          <w:p w14:paraId="008274D5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  <w:tc>
          <w:tcPr>
            <w:tcW w:w="1950" w:type="pct"/>
            <w:tcBorders>
              <w:tl2br w:val="nil"/>
              <w:tr2bl w:val="nil"/>
            </w:tcBorders>
            <w:vAlign w:val="top"/>
          </w:tcPr>
          <w:p w14:paraId="099E7081">
            <w:pPr>
              <w:widowControl/>
              <w:tabs>
                <w:tab w:val="left" w:pos="2968"/>
                <w:tab w:val="left" w:pos="4073"/>
                <w:tab w:val="left" w:pos="5806"/>
                <w:tab w:val="left" w:pos="6911"/>
                <w:tab w:val="left" w:pos="8144"/>
                <w:tab w:val="left" w:pos="9220"/>
                <w:tab w:val="left" w:pos="10296"/>
              </w:tabs>
              <w:jc w:val="center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</w:p>
        </w:tc>
      </w:tr>
    </w:tbl>
    <w:p w14:paraId="6C0114BA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个人技能及特质</w:t>
      </w:r>
    </w:p>
    <w:tbl>
      <w:tblPr>
        <w:tblStyle w:val="4"/>
        <w:tblW w:w="4996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2184"/>
        <w:gridCol w:w="5480"/>
      </w:tblGrid>
      <w:tr w14:paraId="40022E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2217" w:type="pct"/>
            <w:gridSpan w:val="2"/>
            <w:tcBorders>
              <w:tl2br w:val="nil"/>
              <w:tr2bl w:val="nil"/>
            </w:tcBorders>
            <w:vAlign w:val="center"/>
          </w:tcPr>
          <w:p w14:paraId="09E89C23">
            <w:pPr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英文水平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  <w:tc>
          <w:tcPr>
            <w:tcW w:w="2783" w:type="pct"/>
            <w:tcBorders>
              <w:tl2br w:val="nil"/>
              <w:tr2bl w:val="nil"/>
            </w:tcBorders>
            <w:vAlign w:val="center"/>
          </w:tcPr>
          <w:p w14:paraId="423865B5">
            <w:pPr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爱好特长：</w:t>
            </w:r>
          </w:p>
        </w:tc>
      </w:tr>
      <w:tr w14:paraId="1B3457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8" w:type="pct"/>
            <w:tcBorders>
              <w:tl2br w:val="nil"/>
              <w:tr2bl w:val="nil"/>
            </w:tcBorders>
            <w:vAlign w:val="center"/>
          </w:tcPr>
          <w:p w14:paraId="36250312">
            <w:pP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电脑技能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：</w:t>
            </w:r>
          </w:p>
        </w:tc>
        <w:tc>
          <w:tcPr>
            <w:tcW w:w="3892" w:type="pct"/>
            <w:gridSpan w:val="2"/>
            <w:tcBorders>
              <w:tl2br w:val="nil"/>
              <w:tr2bl w:val="nil"/>
            </w:tcBorders>
            <w:vAlign w:val="center"/>
          </w:tcPr>
          <w:p w14:paraId="033DBDD1">
            <w:pP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请列出熟练掌握的软件和硬件：</w:t>
            </w:r>
          </w:p>
        </w:tc>
      </w:tr>
      <w:tr w14:paraId="0F2BDC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3"/>
            <w:tcBorders>
              <w:tl2br w:val="nil"/>
              <w:tr2bl w:val="nil"/>
            </w:tcBorders>
            <w:vAlign w:val="center"/>
          </w:tcPr>
          <w:p w14:paraId="38D39040">
            <w:pPr>
              <w:rPr>
                <w:rFonts w:ascii="微软雅黑" w:hAnsi="微软雅黑" w:eastAsia="微软雅黑" w:cs="Arial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>资格证书：</w:t>
            </w:r>
          </w:p>
        </w:tc>
      </w:tr>
    </w:tbl>
    <w:p w14:paraId="7979BABE">
      <w:pPr>
        <w:widowControl/>
        <w:numPr>
          <w:ilvl w:val="0"/>
          <w:numId w:val="1"/>
        </w:numPr>
        <w:tabs>
          <w:tab w:val="left" w:pos="4381"/>
          <w:tab w:val="left" w:pos="6114"/>
          <w:tab w:val="left" w:pos="7219"/>
          <w:tab w:val="left" w:pos="8452"/>
          <w:tab w:val="left" w:pos="9528"/>
          <w:tab w:val="left" w:pos="10804"/>
        </w:tabs>
        <w:spacing w:before="78" w:beforeLines="25"/>
        <w:ind w:left="0" w:firstLine="0"/>
        <w:jc w:val="left"/>
        <w:rPr>
          <w:rFonts w:ascii="微软雅黑" w:hAnsi="微软雅黑" w:eastAsia="微软雅黑" w:cs="Arial"/>
          <w:b/>
          <w:bCs/>
          <w:kern w:val="0"/>
          <w:sz w:val="18"/>
          <w:szCs w:val="18"/>
        </w:rPr>
      </w:pP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其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eastAsia="zh-CN"/>
        </w:rPr>
        <w:t>他</w:t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信息</w:t>
      </w:r>
    </w:p>
    <w:tbl>
      <w:tblPr>
        <w:tblStyle w:val="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8"/>
      </w:tblGrid>
      <w:tr w14:paraId="70FC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B9EDA7E">
            <w:pPr>
              <w:jc w:val="left"/>
              <w:rPr>
                <w:rFonts w:hint="eastAsia" w:ascii="微软雅黑" w:hAnsi="微软雅黑" w:eastAsia="微软雅黑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现税前月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>薪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：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 xml:space="preserve">      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现税前年薪：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   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期望税前月薪：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期望税前年薪：</w:t>
            </w:r>
          </w:p>
        </w:tc>
      </w:tr>
      <w:tr w14:paraId="73119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tcBorders>
              <w:top w:val="single" w:color="auto" w:sz="8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5FC7A33">
            <w:pPr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>是否有亲友在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>研究院任职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>？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cs="Wingdings"/>
                <w:color w:val="auto"/>
              </w:rPr>
              <w:t>□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无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Wingdings"/>
                <w:color w:val="auto"/>
              </w:rPr>
              <w:t>□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有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>姓名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:  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      ，与本人关系：          )</w:t>
            </w:r>
          </w:p>
        </w:tc>
      </w:tr>
      <w:tr w14:paraId="52B3D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93153B2">
            <w:pPr>
              <w:tabs>
                <w:tab w:val="left" w:pos="1693"/>
                <w:tab w:val="left" w:pos="3305"/>
                <w:tab w:val="left" w:pos="4815"/>
                <w:tab w:val="left" w:pos="6269"/>
                <w:tab w:val="left" w:pos="7725"/>
                <w:tab w:val="left" w:pos="9607"/>
                <w:tab w:val="left" w:pos="11297"/>
                <w:tab w:val="left" w:pos="12393"/>
              </w:tabs>
              <w:jc w:val="left"/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</w:pP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通过什么途径得知该招聘岗位?   </w:t>
            </w:r>
            <w:r>
              <w:rPr>
                <w:rFonts w:hint="eastAsia" w:ascii="宋体" w:hAnsi="宋体" w:cs="Wingdings"/>
              </w:rPr>
              <w:t>□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投递网站：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Wingdings"/>
              </w:rPr>
              <w:t>□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 xml:space="preserve">校园招聘： </w:t>
            </w:r>
            <w:r>
              <w:rPr>
                <w:rFonts w:ascii="微软雅黑" w:hAnsi="微软雅黑" w:eastAsia="微软雅黑" w:cs="Arial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cs="Wingdings"/>
              </w:rPr>
              <w:t>□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内部推荐人：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ascii="微软雅黑" w:hAnsi="微软雅黑" w:eastAsia="微软雅黑" w:cs="Arial"/>
                <w:kern w:val="0"/>
                <w:sz w:val="18"/>
                <w:szCs w:val="18"/>
              </w:rPr>
              <w:t>其他途径：</w:t>
            </w:r>
          </w:p>
        </w:tc>
      </w:tr>
      <w:tr w14:paraId="45FF8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F83AAC">
            <w:pPr>
              <w:tabs>
                <w:tab w:val="left" w:pos="1693"/>
                <w:tab w:val="left" w:pos="3305"/>
                <w:tab w:val="left" w:pos="4815"/>
                <w:tab w:val="left" w:pos="6269"/>
                <w:tab w:val="left" w:pos="7725"/>
                <w:tab w:val="left" w:pos="9607"/>
                <w:tab w:val="left" w:pos="11297"/>
                <w:tab w:val="left" w:pos="12393"/>
              </w:tabs>
              <w:jc w:val="left"/>
              <w:rPr>
                <w:rFonts w:hint="eastAsia" w:ascii="微软雅黑" w:hAnsi="微软雅黑" w:eastAsia="微软雅黑" w:cs="Arial"/>
                <w:color w:val="FF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</w:rPr>
              <w:t>其他需说明的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>事项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cs="Wingdings"/>
                <w:color w:val="auto"/>
              </w:rPr>
              <w:t>□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无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Wingdings"/>
                <w:color w:val="auto"/>
              </w:rPr>
              <w:t>□</w:t>
            </w:r>
            <w:r>
              <w:rPr>
                <w:rFonts w:ascii="微软雅黑" w:hAnsi="微软雅黑" w:eastAsia="微软雅黑" w:cs="Arial"/>
                <w:color w:val="auto"/>
                <w:kern w:val="0"/>
                <w:sz w:val="18"/>
                <w:szCs w:val="18"/>
              </w:rPr>
              <w:t xml:space="preserve"> 有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val="en-US" w:eastAsia="zh-CN"/>
              </w:rPr>
              <w:t xml:space="preserve">                            </w:t>
            </w:r>
            <w:r>
              <w:rPr>
                <w:rFonts w:hint="eastAsia" w:ascii="微软雅黑" w:hAnsi="微软雅黑" w:eastAsia="微软雅黑" w:cs="Arial"/>
                <w:color w:val="auto"/>
                <w:kern w:val="0"/>
                <w:sz w:val="18"/>
                <w:szCs w:val="18"/>
                <w:lang w:eastAsia="zh-CN"/>
              </w:rPr>
              <w:t>）</w:t>
            </w:r>
          </w:p>
        </w:tc>
      </w:tr>
    </w:tbl>
    <w:p w14:paraId="3A50EE43">
      <w:pPr>
        <w:widowControl/>
        <w:rPr>
          <w:rFonts w:hint="eastAsia" w:ascii="微软雅黑" w:hAnsi="微软雅黑" w:eastAsia="微软雅黑" w:cs="Arial"/>
          <w:kern w:val="0"/>
          <w:sz w:val="18"/>
          <w:szCs w:val="18"/>
        </w:rPr>
      </w:pPr>
    </w:p>
    <w:p w14:paraId="4F8BCA5B">
      <w:pPr>
        <w:widowControl/>
        <w:rPr>
          <w:rFonts w:hint="eastAsia" w:ascii="微软雅黑" w:hAnsi="微软雅黑" w:eastAsia="微软雅黑" w:cs="Arial"/>
          <w:kern w:val="0"/>
          <w:sz w:val="18"/>
          <w:szCs w:val="18"/>
        </w:rPr>
      </w:pP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承诺声明：</w:t>
      </w:r>
    </w:p>
    <w:p w14:paraId="06CFACBA">
      <w:pPr>
        <w:widowControl/>
        <w:rPr>
          <w:rFonts w:ascii="微软雅黑" w:hAnsi="微软雅黑" w:eastAsia="微软雅黑" w:cs="Arial"/>
          <w:kern w:val="0"/>
          <w:sz w:val="18"/>
          <w:szCs w:val="18"/>
        </w:rPr>
      </w:pPr>
      <w:r>
        <w:rPr>
          <w:rFonts w:hint="eastAsia" w:ascii="微软雅黑" w:hAnsi="微软雅黑" w:eastAsia="微软雅黑" w:cs="Arial"/>
          <w:kern w:val="0"/>
          <w:sz w:val="18"/>
          <w:szCs w:val="18"/>
        </w:rPr>
        <w:t>本人保证上述所填写的各项资料内容全部属实，并无隐瞒任何不利申请此职位之资料</w:t>
      </w:r>
      <w:r>
        <w:rPr>
          <w:rFonts w:hint="eastAsia" w:ascii="微软雅黑" w:hAnsi="微软雅黑" w:eastAsia="微软雅黑" w:cs="Arial"/>
          <w:kern w:val="0"/>
          <w:sz w:val="18"/>
          <w:szCs w:val="18"/>
          <w:lang w:eastAsia="zh-CN"/>
        </w:rPr>
        <w:t>。</w:t>
      </w:r>
      <w:r>
        <w:rPr>
          <w:rFonts w:hint="eastAsia" w:ascii="微软雅黑" w:hAnsi="微软雅黑" w:eastAsia="微软雅黑" w:cs="Arial"/>
          <w:kern w:val="0"/>
          <w:sz w:val="18"/>
          <w:szCs w:val="18"/>
        </w:rPr>
        <w:t>并同意按要求提供其他有关证明或补充资料。如入职后被核实此表格中填写的内容或其</w:t>
      </w:r>
      <w:r>
        <w:rPr>
          <w:rFonts w:hint="eastAsia" w:ascii="微软雅黑" w:hAnsi="微软雅黑" w:eastAsia="微软雅黑" w:cs="Arial"/>
          <w:kern w:val="0"/>
          <w:sz w:val="18"/>
          <w:szCs w:val="18"/>
          <w:lang w:eastAsia="zh-CN"/>
        </w:rPr>
        <w:t>他</w:t>
      </w:r>
      <w:r>
        <w:rPr>
          <w:rFonts w:hint="eastAsia" w:ascii="微软雅黑" w:hAnsi="微软雅黑" w:eastAsia="微软雅黑" w:cs="Arial"/>
          <w:kern w:val="0"/>
          <w:sz w:val="18"/>
          <w:szCs w:val="18"/>
        </w:rPr>
        <w:t>材料存在不实</w:t>
      </w:r>
      <w:r>
        <w:rPr>
          <w:rFonts w:hint="eastAsia" w:ascii="微软雅黑" w:hAnsi="微软雅黑" w:eastAsia="微软雅黑" w:cs="Arial"/>
          <w:kern w:val="0"/>
          <w:sz w:val="18"/>
          <w:szCs w:val="18"/>
          <w:lang w:val="en-US" w:eastAsia="zh-CN"/>
        </w:rPr>
        <w:t>信息，</w:t>
      </w:r>
      <w:r>
        <w:rPr>
          <w:rFonts w:hint="eastAsia" w:ascii="微软雅黑" w:hAnsi="微软雅黑" w:eastAsia="微软雅黑" w:cs="Arial"/>
          <w:kern w:val="0"/>
          <w:sz w:val="18"/>
          <w:szCs w:val="18"/>
        </w:rPr>
        <w:t>研究院可立即解除与本人的劳动合同，不承担任何法律责任。本人愿承担因隐瞒事实而带来的一切责任。</w:t>
      </w:r>
    </w:p>
    <w:p w14:paraId="41B0B3D5">
      <w:pPr>
        <w:widowControl/>
        <w:ind w:left="108"/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</w:pPr>
    </w:p>
    <w:p w14:paraId="202FAFED">
      <w:pPr>
        <w:widowControl/>
        <w:ind w:left="108"/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</w:pPr>
    </w:p>
    <w:p w14:paraId="029C674B">
      <w:pPr>
        <w:widowControl/>
        <w:ind w:left="108"/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</w:pPr>
    </w:p>
    <w:p w14:paraId="3C4188E3">
      <w:pPr>
        <w:widowControl/>
        <w:ind w:left="108"/>
        <w:rPr>
          <w:rFonts w:ascii="微软雅黑" w:hAnsi="微软雅黑" w:eastAsia="微软雅黑" w:cs="Arial"/>
          <w:kern w:val="0"/>
          <w:sz w:val="20"/>
          <w:szCs w:val="20"/>
        </w:rPr>
      </w:pP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>应聘者</w:t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>签名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eastAsia="zh-CN"/>
        </w:rPr>
        <w:t>（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val="en-US" w:eastAsia="zh-CN"/>
        </w:rPr>
        <w:t>电子签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lang w:eastAsia="zh-CN"/>
        </w:rPr>
        <w:t>）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                 </w:t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ab/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ab/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ab/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 xml:space="preserve">                       日期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Arial"/>
          <w:b/>
          <w:bCs/>
          <w:kern w:val="0"/>
          <w:sz w:val="18"/>
          <w:szCs w:val="18"/>
          <w:u w:val="single"/>
        </w:rPr>
        <w:t xml:space="preserve">                 </w:t>
      </w:r>
      <w:r>
        <w:rPr>
          <w:rFonts w:ascii="微软雅黑" w:hAnsi="微软雅黑" w:eastAsia="微软雅黑" w:cs="Arial"/>
          <w:b/>
          <w:bCs/>
          <w:kern w:val="0"/>
          <w:sz w:val="18"/>
          <w:szCs w:val="18"/>
        </w:rPr>
        <w:t xml:space="preserve">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75" w:right="1134" w:bottom="964" w:left="1134" w:header="340" w:footer="17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428CE">
    <w:pPr>
      <w:tabs>
        <w:tab w:val="center" w:pos="4550"/>
        <w:tab w:val="left" w:pos="5818"/>
      </w:tabs>
      <w:ind w:right="260"/>
      <w:jc w:val="right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 </w:t>
    </w:r>
    <w:r>
      <w:rPr>
        <w:rFonts w:hint="eastAsia" w:asciiTheme="minorHAnsi" w:hAnsiTheme="minorHAnsi" w:cstheme="minorHAnsi"/>
        <w:sz w:val="18"/>
        <w:szCs w:val="18"/>
      </w:rPr>
      <w:t>1</w:t>
    </w:r>
  </w:p>
  <w:p w14:paraId="6D0C93D8">
    <w:pPr>
      <w:pStyle w:val="2"/>
    </w:pPr>
  </w:p>
  <w:p w14:paraId="3830430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E80E1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BEF3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0DD0B">
    <w:pPr>
      <w:spacing w:line="276" w:lineRule="auto"/>
      <w:ind w:left="-4" w:leftChars="-542" w:hanging="1134" w:hangingChars="540"/>
      <w:jc w:val="right"/>
    </w:pPr>
    <w:r>
      <w:drawing>
        <wp:inline distT="0" distB="0" distL="0" distR="0">
          <wp:extent cx="2297430" cy="297180"/>
          <wp:effectExtent l="0" t="0" r="0" b="7620"/>
          <wp:docPr id="6" name="图片 5" descr="WechatIMG76aff126c38b1282ff4f2fd644acd6a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5" descr="WechatIMG76aff126c38b1282ff4f2fd644acd6a5"/>
                  <pic:cNvPicPr>
                    <a:picLocks noChangeAspect="1"/>
                  </pic:cNvPicPr>
                </pic:nvPicPr>
                <pic:blipFill>
                  <a:blip r:embed="rId1"/>
                  <a:srcRect t="44519" r="-1185" b="41704"/>
                  <a:stretch>
                    <a:fillRect/>
                  </a:stretch>
                </pic:blipFill>
                <pic:spPr>
                  <a:xfrm>
                    <a:off x="0" y="0"/>
                    <a:ext cx="2482384" cy="321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CF2B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704DB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4C7992"/>
    <w:multiLevelType w:val="multilevel"/>
    <w:tmpl w:val="7A4C7992"/>
    <w:lvl w:ilvl="0" w:tentative="0">
      <w:start w:val="1"/>
      <w:numFmt w:val="decimal"/>
      <w:lvlText w:val="%1."/>
      <w:lvlJc w:val="left"/>
      <w:pPr>
        <w:tabs>
          <w:tab w:val="left" w:pos="468"/>
        </w:tabs>
        <w:ind w:left="468" w:hanging="360"/>
      </w:pPr>
      <w:rPr>
        <w:rFonts w:hint="default" w:ascii="Arial" w:hAnsi="Arial"/>
      </w:rPr>
    </w:lvl>
    <w:lvl w:ilvl="1" w:tentative="0">
      <w:start w:val="1"/>
      <w:numFmt w:val="lowerLetter"/>
      <w:lvlText w:val="%2)"/>
      <w:lvlJc w:val="left"/>
      <w:pPr>
        <w:tabs>
          <w:tab w:val="left" w:pos="948"/>
        </w:tabs>
        <w:ind w:left="948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368"/>
        </w:tabs>
        <w:ind w:left="1368" w:hanging="420"/>
      </w:pPr>
    </w:lvl>
    <w:lvl w:ilvl="3" w:tentative="0">
      <w:start w:val="1"/>
      <w:numFmt w:val="decimal"/>
      <w:lvlText w:val="%4."/>
      <w:lvlJc w:val="left"/>
      <w:pPr>
        <w:tabs>
          <w:tab w:val="left" w:pos="1788"/>
        </w:tabs>
        <w:ind w:left="1788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08"/>
        </w:tabs>
        <w:ind w:left="2208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628"/>
        </w:tabs>
        <w:ind w:left="2628" w:hanging="420"/>
      </w:pPr>
    </w:lvl>
    <w:lvl w:ilvl="6" w:tentative="0">
      <w:start w:val="1"/>
      <w:numFmt w:val="decimal"/>
      <w:lvlText w:val="%7."/>
      <w:lvlJc w:val="left"/>
      <w:pPr>
        <w:tabs>
          <w:tab w:val="left" w:pos="3048"/>
        </w:tabs>
        <w:ind w:left="3048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468"/>
        </w:tabs>
        <w:ind w:left="3468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888"/>
        </w:tabs>
        <w:ind w:left="388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FA49FA"/>
    <w:rsid w:val="00071C71"/>
    <w:rsid w:val="000A5AED"/>
    <w:rsid w:val="000B2340"/>
    <w:rsid w:val="000C1D89"/>
    <w:rsid w:val="00116B08"/>
    <w:rsid w:val="00156876"/>
    <w:rsid w:val="001908B5"/>
    <w:rsid w:val="001D784E"/>
    <w:rsid w:val="002219D6"/>
    <w:rsid w:val="0028177C"/>
    <w:rsid w:val="0028470D"/>
    <w:rsid w:val="002968A2"/>
    <w:rsid w:val="002A09B9"/>
    <w:rsid w:val="002A3379"/>
    <w:rsid w:val="002B3F67"/>
    <w:rsid w:val="002C11E9"/>
    <w:rsid w:val="002D60E1"/>
    <w:rsid w:val="002E0CB8"/>
    <w:rsid w:val="0035548F"/>
    <w:rsid w:val="00391BDF"/>
    <w:rsid w:val="00397CAD"/>
    <w:rsid w:val="003B0531"/>
    <w:rsid w:val="003F54E6"/>
    <w:rsid w:val="003F6BC3"/>
    <w:rsid w:val="004625B1"/>
    <w:rsid w:val="00472C00"/>
    <w:rsid w:val="004D47F8"/>
    <w:rsid w:val="004F1FEB"/>
    <w:rsid w:val="00530CBC"/>
    <w:rsid w:val="00560B21"/>
    <w:rsid w:val="00572878"/>
    <w:rsid w:val="00592D4D"/>
    <w:rsid w:val="00656707"/>
    <w:rsid w:val="006B2F8A"/>
    <w:rsid w:val="007817C4"/>
    <w:rsid w:val="008C1628"/>
    <w:rsid w:val="008E02B5"/>
    <w:rsid w:val="009043C3"/>
    <w:rsid w:val="00912EC5"/>
    <w:rsid w:val="009A0103"/>
    <w:rsid w:val="009D63A7"/>
    <w:rsid w:val="009F47F0"/>
    <w:rsid w:val="00A273FE"/>
    <w:rsid w:val="00A45CFA"/>
    <w:rsid w:val="00A82661"/>
    <w:rsid w:val="00B001CB"/>
    <w:rsid w:val="00BC19E2"/>
    <w:rsid w:val="00C07F7E"/>
    <w:rsid w:val="00C22E9C"/>
    <w:rsid w:val="00C70358"/>
    <w:rsid w:val="00C76CC6"/>
    <w:rsid w:val="00D71EB6"/>
    <w:rsid w:val="00DA0E66"/>
    <w:rsid w:val="00DE1C70"/>
    <w:rsid w:val="00E26AED"/>
    <w:rsid w:val="00E400F5"/>
    <w:rsid w:val="00EE2F3A"/>
    <w:rsid w:val="00FA49FA"/>
    <w:rsid w:val="00FA5F05"/>
    <w:rsid w:val="02F20765"/>
    <w:rsid w:val="0441390A"/>
    <w:rsid w:val="05E04C29"/>
    <w:rsid w:val="06646A88"/>
    <w:rsid w:val="082F40F0"/>
    <w:rsid w:val="0A5F4139"/>
    <w:rsid w:val="0ACD3ECA"/>
    <w:rsid w:val="0C464F2F"/>
    <w:rsid w:val="0CFD75D4"/>
    <w:rsid w:val="10930A75"/>
    <w:rsid w:val="11EB3571"/>
    <w:rsid w:val="120E39AF"/>
    <w:rsid w:val="127D4312"/>
    <w:rsid w:val="18037974"/>
    <w:rsid w:val="19AB02DA"/>
    <w:rsid w:val="1B2E6E70"/>
    <w:rsid w:val="1CBB652A"/>
    <w:rsid w:val="1E780C0D"/>
    <w:rsid w:val="1F4437D9"/>
    <w:rsid w:val="248F6173"/>
    <w:rsid w:val="25091D3D"/>
    <w:rsid w:val="27555798"/>
    <w:rsid w:val="275D7321"/>
    <w:rsid w:val="2A131319"/>
    <w:rsid w:val="2C5C51D5"/>
    <w:rsid w:val="2C9E534E"/>
    <w:rsid w:val="2D5F5CFD"/>
    <w:rsid w:val="2DB0390D"/>
    <w:rsid w:val="2E1C3BB1"/>
    <w:rsid w:val="2EA0373B"/>
    <w:rsid w:val="2EA22E91"/>
    <w:rsid w:val="2FF95846"/>
    <w:rsid w:val="334B2535"/>
    <w:rsid w:val="334B4AB3"/>
    <w:rsid w:val="35A2356E"/>
    <w:rsid w:val="35AB1013"/>
    <w:rsid w:val="35AB75E3"/>
    <w:rsid w:val="3D1D0DC6"/>
    <w:rsid w:val="3E243A02"/>
    <w:rsid w:val="3EC040FF"/>
    <w:rsid w:val="3FA73B7E"/>
    <w:rsid w:val="3FEF7F4F"/>
    <w:rsid w:val="3FF878C8"/>
    <w:rsid w:val="41C73B79"/>
    <w:rsid w:val="42A70C68"/>
    <w:rsid w:val="437B44C4"/>
    <w:rsid w:val="457479F1"/>
    <w:rsid w:val="46583DE3"/>
    <w:rsid w:val="46767799"/>
    <w:rsid w:val="46D509C3"/>
    <w:rsid w:val="47040901"/>
    <w:rsid w:val="472C13D1"/>
    <w:rsid w:val="47EA6100"/>
    <w:rsid w:val="49023556"/>
    <w:rsid w:val="49420ABC"/>
    <w:rsid w:val="4A117E90"/>
    <w:rsid w:val="4A274DA0"/>
    <w:rsid w:val="4A3F64E4"/>
    <w:rsid w:val="4BBF2155"/>
    <w:rsid w:val="4C9011A8"/>
    <w:rsid w:val="4F365F84"/>
    <w:rsid w:val="4FCB6477"/>
    <w:rsid w:val="50226E86"/>
    <w:rsid w:val="51B15013"/>
    <w:rsid w:val="51F522D3"/>
    <w:rsid w:val="52691F60"/>
    <w:rsid w:val="52E25E44"/>
    <w:rsid w:val="5350123C"/>
    <w:rsid w:val="537C6C08"/>
    <w:rsid w:val="55112C7B"/>
    <w:rsid w:val="55174911"/>
    <w:rsid w:val="5A3A2B60"/>
    <w:rsid w:val="5A9F7C3A"/>
    <w:rsid w:val="5CD807DE"/>
    <w:rsid w:val="5D3C3F51"/>
    <w:rsid w:val="613065C0"/>
    <w:rsid w:val="62AA446C"/>
    <w:rsid w:val="63AA400F"/>
    <w:rsid w:val="654063F0"/>
    <w:rsid w:val="67204D83"/>
    <w:rsid w:val="67BC2E06"/>
    <w:rsid w:val="6817628E"/>
    <w:rsid w:val="69C45FA2"/>
    <w:rsid w:val="6A9F65B6"/>
    <w:rsid w:val="6CA36A25"/>
    <w:rsid w:val="6D2B1435"/>
    <w:rsid w:val="6D8220B7"/>
    <w:rsid w:val="6DE446DA"/>
    <w:rsid w:val="704D384F"/>
    <w:rsid w:val="71DF4EF8"/>
    <w:rsid w:val="721A6174"/>
    <w:rsid w:val="762D259F"/>
    <w:rsid w:val="76DE2D93"/>
    <w:rsid w:val="773B78A9"/>
    <w:rsid w:val="797265CF"/>
    <w:rsid w:val="79E23FB3"/>
    <w:rsid w:val="7B0D4DB6"/>
    <w:rsid w:val="7C9B6A7C"/>
    <w:rsid w:val="7D601ACF"/>
    <w:rsid w:val="7F451EB2"/>
    <w:rsid w:val="7F54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ifer.mao\Documents\&#38468;&#20214;2-2020&#26032;&#22799;&#26198;&#20869;&#37096;&#27807;&#36890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A76EF5-8A42-4FD7-87FB-CB582DA329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C:\Users\Jennifer.mao\Documents\附件2-2020新夏晖内部沟通模板.dotx</Template>
  <Pages>2</Pages>
  <Words>566</Words>
  <Characters>566</Characters>
  <Lines>8</Lines>
  <Paragraphs>2</Paragraphs>
  <TotalTime>1</TotalTime>
  <ScaleCrop>false</ScaleCrop>
  <LinksUpToDate>false</LinksUpToDate>
  <CharactersWithSpaces>832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2020-08-04T13:06:00Z</dcterms:created>
  <dc:creator>Mao, Jennifer</dc:creator>
  <cp:lastModifiedBy>郜娜</cp:lastModifiedBy>
  <cp:lastPrinted>2020-07-27T02:58:00Z</cp:lastPrinted>
  <dcterms:modified xsi:type="dcterms:W3CDTF">2026-10-28T07:39:13Z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87D2B9E6C48F4373A2CD023918504142_13</vt:lpwstr>
  </property>
  <property fmtid="{D5CDD505-2E9C-101B-9397-08002B2CF9AE}" pid="4" name="KSOTemplateDocerSaveRecord">
    <vt:lpwstr>eyJoZGlkIjoiMzEwNTM5NzYwMDRjMzkwZTVkZjY2ODkwMGIxNGU0OTUiLCJ1c2VySWQiOiIxNTgwOTExMTc4In0=</vt:lpwstr>
  </property>
</Properties>
</file>