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71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4</w:t>
      </w:r>
    </w:p>
    <w:p w14:paraId="345C5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 w14:paraId="784A5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符合报名条件的国内体育、美术</w:t>
      </w:r>
    </w:p>
    <w:p w14:paraId="560AA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专业院校名单</w:t>
      </w:r>
    </w:p>
    <w:p w14:paraId="2AF25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/>
          <w:bCs/>
          <w:sz w:val="32"/>
          <w:szCs w:val="32"/>
        </w:rPr>
      </w:pPr>
    </w:p>
    <w:p w14:paraId="18119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黑体"/>
          <w:b w:val="0"/>
          <w:bCs w:val="0"/>
          <w:color w:val="333333"/>
          <w:sz w:val="32"/>
          <w:szCs w:val="32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国内</w:t>
      </w: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highlight w:val="none"/>
        </w:rPr>
        <w:t>体育</w:t>
      </w: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highlight w:val="none"/>
          <w:lang w:eastAsia="zh-CN"/>
        </w:rPr>
        <w:t>专业院校</w:t>
      </w:r>
      <w:r>
        <w:rPr>
          <w:rFonts w:hint="eastAsia" w:ascii="黑体" w:hAnsi="黑体" w:eastAsia="黑体" w:cs="黑体"/>
          <w:b w:val="0"/>
          <w:bCs w:val="0"/>
          <w:color w:val="333333"/>
          <w:sz w:val="32"/>
          <w:szCs w:val="32"/>
          <w:highlight w:val="none"/>
        </w:rPr>
        <w:t>：</w:t>
      </w:r>
    </w:p>
    <w:p w14:paraId="45ED8D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北京体育大学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2.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上海体育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eastAsia="zh-CN"/>
        </w:rPr>
        <w:t>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3.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成都体育学院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4.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吉林体育学院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5.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首都体育学院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6.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天津体育学院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7.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武汉体育学院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8.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哈尔滨体育学院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9.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南京体育学院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10.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沈阳体育学院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11.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西安体育学院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12.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山东体育学院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13.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河北体育学院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14.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</w:rPr>
        <w:t>广州体育学院</w:t>
      </w:r>
      <w:r>
        <w:rPr>
          <w:rFonts w:hint="eastAsia" w:ascii="仿宋_GB2312" w:hAnsi="仿宋_GB2312" w:eastAsia="仿宋_GB2312" w:cs="仿宋_GB2312"/>
          <w:color w:val="333333"/>
          <w:sz w:val="32"/>
          <w:szCs w:val="32"/>
          <w:highlight w:val="none"/>
          <w:lang w:val="en-US" w:eastAsia="zh-CN"/>
        </w:rPr>
        <w:t xml:space="preserve"> 15.河南体育学院</w:t>
      </w:r>
    </w:p>
    <w:p w14:paraId="0A535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国内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美术专业院校：</w:t>
      </w:r>
    </w:p>
    <w:p w14:paraId="41BFA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仿宋" w:cs="黑体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eastAsia="zh-CN"/>
        </w:rPr>
        <w:t>中央美术学院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 xml:space="preserve"> 2.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eastAsia="zh-CN"/>
        </w:rPr>
        <w:t>中国美术学院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 xml:space="preserve"> 3.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清华大学美术学院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4.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西安美术学院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5.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鲁迅美术学院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6.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天津美术学院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7.</w:t>
      </w:r>
      <w:r>
        <w:rPr>
          <w:rFonts w:hint="eastAsia" w:ascii="仿宋" w:hAnsi="仿宋" w:eastAsia="仿宋" w:cs="仿宋"/>
          <w:color w:val="333333"/>
          <w:sz w:val="32"/>
          <w:szCs w:val="32"/>
        </w:rPr>
        <w:t>广州美术学院</w:t>
      </w:r>
      <w:r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  <w:t xml:space="preserve"> 8.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</w:rPr>
        <w:t>四川美术学院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 xml:space="preserve"> 9.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</w:rPr>
        <w:t>湖北美术学院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val="en-US" w:eastAsia="zh-CN"/>
        </w:rPr>
        <w:t xml:space="preserve"> 10.</w:t>
      </w:r>
      <w:r>
        <w:rPr>
          <w:rFonts w:hint="eastAsia" w:ascii="仿宋" w:hAnsi="仿宋" w:eastAsia="仿宋" w:cs="仿宋"/>
          <w:color w:val="333333"/>
          <w:sz w:val="32"/>
          <w:szCs w:val="32"/>
          <w:highlight w:val="none"/>
          <w:lang w:eastAsia="zh-CN"/>
        </w:rPr>
        <w:t>山东工艺美术学院</w:t>
      </w:r>
    </w:p>
    <w:p w14:paraId="11F228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333333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attachedTemplate r:id="rId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hYTdhY2I3OWI0MWFhZDk0NWZiY2NjMDRlMDRjYjAifQ=="/>
  </w:docVars>
  <w:rsids>
    <w:rsidRoot w:val="66E5633E"/>
    <w:rsid w:val="00012A81"/>
    <w:rsid w:val="00474882"/>
    <w:rsid w:val="00732018"/>
    <w:rsid w:val="007E0273"/>
    <w:rsid w:val="009142C6"/>
    <w:rsid w:val="00AD5096"/>
    <w:rsid w:val="00E6662F"/>
    <w:rsid w:val="00EF20C3"/>
    <w:rsid w:val="036A4AF5"/>
    <w:rsid w:val="051F632A"/>
    <w:rsid w:val="05B06F7E"/>
    <w:rsid w:val="0BFB2A02"/>
    <w:rsid w:val="0CC60273"/>
    <w:rsid w:val="10894A00"/>
    <w:rsid w:val="1096138D"/>
    <w:rsid w:val="11B84913"/>
    <w:rsid w:val="12E564A5"/>
    <w:rsid w:val="14080B01"/>
    <w:rsid w:val="14713B84"/>
    <w:rsid w:val="14883D8F"/>
    <w:rsid w:val="1BE66334"/>
    <w:rsid w:val="1C5E381A"/>
    <w:rsid w:val="1C8B0D17"/>
    <w:rsid w:val="1CB33DD4"/>
    <w:rsid w:val="243C5D67"/>
    <w:rsid w:val="253E7218"/>
    <w:rsid w:val="27A56279"/>
    <w:rsid w:val="2B5D710D"/>
    <w:rsid w:val="2F724473"/>
    <w:rsid w:val="30C14A24"/>
    <w:rsid w:val="33C0063A"/>
    <w:rsid w:val="39BB02DB"/>
    <w:rsid w:val="39FD7E95"/>
    <w:rsid w:val="409706D6"/>
    <w:rsid w:val="489777D7"/>
    <w:rsid w:val="4F934F18"/>
    <w:rsid w:val="53076FF2"/>
    <w:rsid w:val="59DD7ED1"/>
    <w:rsid w:val="607B5222"/>
    <w:rsid w:val="66E5633E"/>
    <w:rsid w:val="67C478CF"/>
    <w:rsid w:val="69A342A0"/>
    <w:rsid w:val="6D535020"/>
    <w:rsid w:val="6EC3676D"/>
    <w:rsid w:val="70825D37"/>
    <w:rsid w:val="7CEE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HP</Company>
  <Pages>1</Pages>
  <Words>311</Words>
  <Characters>356</Characters>
  <Lines>1</Lines>
  <Paragraphs>1</Paragraphs>
  <TotalTime>12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2018-10-22T01:13:00Z</dcterms:created>
  <dc:creator>hp</dc:creator>
  <cp:lastModifiedBy>大女人1409464845</cp:lastModifiedBy>
  <cp:lastPrinted>2025-11-04T06:41:00Z</cp:lastPrinted>
  <dcterms:modified xsi:type="dcterms:W3CDTF">2026-10-26T01:05:05Z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F0374A398DA5455FA58800206A660651_13</vt:lpwstr>
  </property>
  <property fmtid="{D5CDD505-2E9C-101B-9397-08002B2CF9AE}" pid="4" name="KSOTemplateDocerSaveRecord">
    <vt:lpwstr>eyJoZGlkIjoiOTBhYTdhY2I3OWI0MWFhZDk0NWZiY2NjMDRlMDRjYjAiLCJ1c2VySWQiOiIyMDc5MDI4NyJ9</vt:lpwstr>
  </property>
</Properties>
</file>